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CD1EF" w14:textId="045FF28F" w:rsidR="00433C8B" w:rsidRPr="00426834" w:rsidRDefault="00433C8B" w:rsidP="00F23019">
      <w:pPr>
        <w:pStyle w:val="StyleTitleAfter6pt"/>
        <w:rPr>
          <w:sz w:val="72"/>
          <w:szCs w:val="72"/>
        </w:rPr>
      </w:pPr>
      <w:r w:rsidRPr="00426834">
        <w:rPr>
          <w:sz w:val="72"/>
          <w:szCs w:val="72"/>
        </w:rPr>
        <w:t xml:space="preserve">The </w:t>
      </w:r>
      <w:r w:rsidR="00426834" w:rsidRPr="00426834">
        <w:rPr>
          <w:sz w:val="72"/>
          <w:szCs w:val="72"/>
        </w:rPr>
        <w:t>Sydney Sun-Times</w:t>
      </w:r>
    </w:p>
    <w:tbl>
      <w:tblPr>
        <w:tblW w:w="0" w:type="auto"/>
        <w:shd w:val="clear" w:color="auto" w:fill="CBE5FF"/>
        <w:tblLook w:val="01E0" w:firstRow="1" w:lastRow="1" w:firstColumn="1" w:lastColumn="1" w:noHBand="0" w:noVBand="0"/>
      </w:tblPr>
      <w:tblGrid>
        <w:gridCol w:w="8640"/>
      </w:tblGrid>
      <w:tr w:rsidR="00433C8B" w14:paraId="5C13B551" w14:textId="77777777">
        <w:trPr>
          <w:trHeight w:val="288"/>
        </w:trPr>
        <w:tc>
          <w:tcPr>
            <w:tcW w:w="8856" w:type="dxa"/>
            <w:shd w:val="clear" w:color="auto" w:fill="CBE5FF"/>
            <w:vAlign w:val="center"/>
          </w:tcPr>
          <w:p w14:paraId="575E69F5" w14:textId="62FBB6B1" w:rsidR="00433C8B" w:rsidRDefault="003C2A80">
            <w:pPr>
              <w:pStyle w:val="MonthlyFeature"/>
            </w:pPr>
            <w:r w:rsidRPr="003C2A80">
              <w:rPr>
                <w:sz w:val="32"/>
                <w:szCs w:val="32"/>
              </w:rPr>
              <w:t>Curtsey To Surtsey</w:t>
            </w:r>
            <w:r>
              <w:t xml:space="preserve">                                     </w:t>
            </w:r>
            <w:r w:rsidR="009E2E64">
              <w:t xml:space="preserve"> </w:t>
            </w:r>
            <w:r>
              <w:t xml:space="preserve"> Friday, </w:t>
            </w:r>
            <w:r w:rsidR="009E2E64">
              <w:t>November</w:t>
            </w:r>
            <w:r>
              <w:t xml:space="preserve"> 1</w:t>
            </w:r>
            <w:r w:rsidR="009E2E64">
              <w:t>2</w:t>
            </w:r>
            <w:r w:rsidRPr="003C2A80">
              <w:rPr>
                <w:vertAlign w:val="superscript"/>
              </w:rPr>
              <w:t>th</w:t>
            </w:r>
            <w:r>
              <w:t xml:space="preserve"> 20</w:t>
            </w:r>
            <w:r w:rsidR="009E2E64">
              <w:t>1</w:t>
            </w:r>
            <w:r>
              <w:t>0</w:t>
            </w:r>
          </w:p>
        </w:tc>
      </w:tr>
    </w:tbl>
    <w:p w14:paraId="7B1FD20B" w14:textId="3941C632" w:rsidR="00433C8B" w:rsidRDefault="00433C8B">
      <w:pPr>
        <w:pStyle w:val="ByLine"/>
        <w:sectPr w:rsidR="00433C8B" w:rsidSect="00AC1685">
          <w:footerReference w:type="even" r:id="rId7"/>
          <w:footerReference w:type="default" r:id="rId8"/>
          <w:pgSz w:w="12240" w:h="15840"/>
          <w:pgMar w:top="639" w:right="1800" w:bottom="1440" w:left="1800" w:header="720" w:footer="720" w:gutter="0"/>
          <w:cols w:sep="1" w:space="720"/>
          <w:titlePg/>
          <w:docGrid w:linePitch="360"/>
        </w:sectPr>
      </w:pPr>
      <w:r>
        <w:t xml:space="preserve">By </w:t>
      </w:r>
      <w:r w:rsidR="00426834">
        <w:t>Sydney Franks</w:t>
      </w:r>
    </w:p>
    <w:p w14:paraId="7292578C" w14:textId="03362657" w:rsidR="00433C8B" w:rsidRPr="00170D1F" w:rsidRDefault="00751A26" w:rsidP="00751A26">
      <w:pPr>
        <w:pStyle w:val="BodyText"/>
        <w:keepNext/>
        <w:framePr w:dropCap="drop" w:lines="3" w:wrap="around" w:vAnchor="text" w:hAnchor="text"/>
        <w:spacing w:before="160" w:line="758" w:lineRule="exact"/>
        <w:textAlignment w:val="baseline"/>
        <w:rPr>
          <w:sz w:val="18"/>
          <w:szCs w:val="18"/>
        </w:rPr>
      </w:pPr>
      <w:r>
        <w:rPr>
          <w:position w:val="-9"/>
          <w:sz w:val="98"/>
        </w:rPr>
        <w:t>B</w:t>
      </w:r>
    </w:p>
    <w:p w14:paraId="73358832" w14:textId="7B128C8B" w:rsidR="00433C8B" w:rsidRPr="00170D1F" w:rsidRDefault="00751A26">
      <w:pPr>
        <w:pStyle w:val="BodyText"/>
        <w:spacing w:before="100" w:beforeAutospacing="1"/>
        <w:rPr>
          <w:sz w:val="18"/>
          <w:szCs w:val="18"/>
        </w:rPr>
      </w:pPr>
      <w:r w:rsidRPr="00170D1F">
        <w:rPr>
          <w:sz w:val="18"/>
          <w:szCs w:val="18"/>
        </w:rPr>
        <w:t>ow down to Surtsey because not only did it provide shelter for animals and research for scientists, but it also didn’t cause any damage.  Surtsey has had many eruptions in the time frame of 1963-1967.  With all of these eruptions from Surtsey piling layers of lava on top of each other an island was formed, also called Surtsey.  Surtsey is the newest island on the planet.</w:t>
      </w:r>
    </w:p>
    <w:p w14:paraId="7AFAEFE7" w14:textId="5E49061A" w:rsidR="00170D1F" w:rsidRDefault="00170D1F" w:rsidP="00170D1F">
      <w:pPr>
        <w:pStyle w:val="BodyText"/>
        <w:spacing w:before="100" w:beforeAutospacing="1"/>
        <w:jc w:val="center"/>
        <w:rPr>
          <w:sz w:val="18"/>
          <w:szCs w:val="18"/>
        </w:rPr>
      </w:pPr>
      <w:r w:rsidRPr="00170D1F">
        <w:drawing>
          <wp:inline distT="0" distB="0" distL="0" distR="0" wp14:anchorId="327C0004" wp14:editId="47CFFBFA">
            <wp:extent cx="2272371" cy="128385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1411" cy="1385010"/>
                    </a:xfrm>
                    <a:prstGeom prst="rect">
                      <a:avLst/>
                    </a:prstGeom>
                  </pic:spPr>
                </pic:pic>
              </a:graphicData>
            </a:graphic>
          </wp:inline>
        </w:drawing>
      </w:r>
    </w:p>
    <w:p w14:paraId="67B6ED8F" w14:textId="0217C76C" w:rsidR="00433C8B" w:rsidRPr="00170D1F" w:rsidRDefault="00C131F6">
      <w:pPr>
        <w:pStyle w:val="BodyText"/>
        <w:spacing w:before="100" w:beforeAutospacing="1"/>
        <w:rPr>
          <w:sz w:val="18"/>
          <w:szCs w:val="18"/>
        </w:rPr>
      </w:pPr>
      <w:r w:rsidRPr="00170D1F">
        <w:rPr>
          <w:sz w:val="18"/>
          <w:szCs w:val="18"/>
        </w:rPr>
        <w:t xml:space="preserve">Surtsey is located in the icy waters south of Iceland 33 kilometers from the mainland of Iceland.  </w:t>
      </w:r>
      <w:r w:rsidR="00DB20AE" w:rsidRPr="00170D1F">
        <w:rPr>
          <w:sz w:val="18"/>
          <w:szCs w:val="18"/>
        </w:rPr>
        <w:t>Surt</w:t>
      </w:r>
      <w:r w:rsidR="00DB20AE">
        <w:rPr>
          <w:sz w:val="18"/>
          <w:szCs w:val="18"/>
        </w:rPr>
        <w:t>sey</w:t>
      </w:r>
      <w:r w:rsidRPr="00170D1F">
        <w:rPr>
          <w:sz w:val="18"/>
          <w:szCs w:val="18"/>
        </w:rPr>
        <w:t xml:space="preserve"> coordinates are 63 ˚N and 20 ˚W.  The North American Plate and the Eurasian Plate spread apart and magma filled up the gap which created an underwater mountain chain, that included </w:t>
      </w:r>
      <w:r w:rsidR="00DB20AE" w:rsidRPr="00170D1F">
        <w:rPr>
          <w:sz w:val="18"/>
          <w:szCs w:val="18"/>
        </w:rPr>
        <w:t>Surt</w:t>
      </w:r>
      <w:r w:rsidR="00DB20AE">
        <w:rPr>
          <w:sz w:val="18"/>
          <w:szCs w:val="18"/>
        </w:rPr>
        <w:t>sey</w:t>
      </w:r>
      <w:r w:rsidRPr="00170D1F">
        <w:rPr>
          <w:sz w:val="18"/>
          <w:szCs w:val="18"/>
        </w:rPr>
        <w:t>, which erupted to form an island.  Surtsey’s first eruption began on November 8</w:t>
      </w:r>
      <w:r w:rsidRPr="00170D1F">
        <w:rPr>
          <w:sz w:val="18"/>
          <w:szCs w:val="18"/>
          <w:vertAlign w:val="superscript"/>
        </w:rPr>
        <w:t>th</w:t>
      </w:r>
      <w:r w:rsidRPr="00170D1F">
        <w:rPr>
          <w:sz w:val="18"/>
          <w:szCs w:val="18"/>
        </w:rPr>
        <w:t>, 1963, but was visible above sea level November 15</w:t>
      </w:r>
      <w:r w:rsidRPr="00170D1F">
        <w:rPr>
          <w:sz w:val="18"/>
          <w:szCs w:val="18"/>
          <w:vertAlign w:val="superscript"/>
        </w:rPr>
        <w:t>th</w:t>
      </w:r>
      <w:r w:rsidRPr="00170D1F">
        <w:rPr>
          <w:sz w:val="18"/>
          <w:szCs w:val="18"/>
        </w:rPr>
        <w:t>, 1963; the eruptions ended on June 5</w:t>
      </w:r>
      <w:r w:rsidRPr="00170D1F">
        <w:rPr>
          <w:sz w:val="18"/>
          <w:szCs w:val="18"/>
          <w:vertAlign w:val="superscript"/>
        </w:rPr>
        <w:t>th</w:t>
      </w:r>
      <w:r w:rsidRPr="00170D1F">
        <w:rPr>
          <w:sz w:val="18"/>
          <w:szCs w:val="18"/>
        </w:rPr>
        <w:t>, 1967.  Surtsey sits on the middle of a divergent boundary.  Some people believe that there is a hot spot in the mantle below Surtsey, but others believe that a submarine volcano that was 130 meters below sea level created Surtsey.  Surtsey is also an active volcano.</w:t>
      </w:r>
    </w:p>
    <w:p w14:paraId="7578D990" w14:textId="5CD43C43" w:rsidR="00433C8B" w:rsidRPr="00170D1F" w:rsidRDefault="00A97D17" w:rsidP="00A97D17">
      <w:pPr>
        <w:pStyle w:val="BodyText"/>
        <w:spacing w:before="100" w:beforeAutospacing="1"/>
        <w:rPr>
          <w:sz w:val="18"/>
          <w:szCs w:val="18"/>
        </w:rPr>
      </w:pPr>
      <w:r w:rsidRPr="00170D1F">
        <w:rPr>
          <w:sz w:val="18"/>
          <w:szCs w:val="18"/>
        </w:rPr>
        <w:t>Surtsey is a harmless and helpful volcano.  It created good things instead of a great deal of damage.  There were no fatalities during the eruptions because they took place in the middle of the sea.  The good things that Surtsey did is that it created a new place from animals and insects to live.  Surtsey inhabits 12 species of birds, grey seals, starfish, sea urchins, limpets, slugs, flies, butterflies, spiders</w:t>
      </w:r>
      <w:r w:rsidR="00BC315A">
        <w:rPr>
          <w:sz w:val="18"/>
          <w:szCs w:val="18"/>
        </w:rPr>
        <w:t>,</w:t>
      </w:r>
      <w:r w:rsidRPr="00170D1F">
        <w:rPr>
          <w:sz w:val="18"/>
          <w:szCs w:val="18"/>
        </w:rPr>
        <w:t xml:space="preserve"> beetles, and other insects.  Surtsey also provided research for scientists to study about the volcano, island formation, and life on the island.  Using a small hut for shelter, scientists stayed on Surtsey and collected this data.  The only other human made object on Surtsey is an abandoned lighthouse foundation.</w:t>
      </w:r>
    </w:p>
    <w:p w14:paraId="07BCD14E" w14:textId="4D2ED1D8" w:rsidR="00A97D17" w:rsidRPr="00170D1F" w:rsidRDefault="00EB1885" w:rsidP="00A97D17">
      <w:pPr>
        <w:pStyle w:val="BodyText"/>
        <w:spacing w:before="100" w:beforeAutospacing="1"/>
        <w:rPr>
          <w:sz w:val="18"/>
          <w:szCs w:val="18"/>
        </w:rPr>
      </w:pPr>
      <w:r w:rsidRPr="00170D1F">
        <w:rPr>
          <w:sz w:val="18"/>
          <w:szCs w:val="18"/>
        </w:rPr>
        <w:t xml:space="preserve">Surtsey was named for Surtur, a giant of fire in Icelandic mythology.  Surtsey erupted magma and ash.  It was the longest eruption to occur in the history of Iceland.  The volcanic ash clouds produced by Surtsey </w:t>
      </w:r>
      <w:r w:rsidRPr="00170D1F">
        <w:rPr>
          <w:sz w:val="18"/>
          <w:szCs w:val="18"/>
        </w:rPr>
        <w:t xml:space="preserve">separated electrical charges, which caused many lightning storms.  The first few days of eruptions were a gentle flow of lava, but when the volcano reached sea level the water pressure decreased and activity became explosive.  </w:t>
      </w:r>
      <w:r w:rsidR="00311F6B" w:rsidRPr="00170D1F">
        <w:rPr>
          <w:sz w:val="18"/>
          <w:szCs w:val="18"/>
        </w:rPr>
        <w:t>Surtsey is part of the Vestmannaeyjar submarine volcano system.  Surtsey is now 1.5 kilometers in diameter and has an area of 2.8 square kilometers.</w:t>
      </w:r>
    </w:p>
    <w:p w14:paraId="641196FC" w14:textId="329F0D07" w:rsidR="00311F6B" w:rsidRPr="00170D1F" w:rsidRDefault="00426834" w:rsidP="00A97D17">
      <w:pPr>
        <w:pStyle w:val="BodyText"/>
        <w:spacing w:before="100" w:beforeAutospacing="1"/>
        <w:rPr>
          <w:sz w:val="18"/>
          <w:szCs w:val="18"/>
        </w:rPr>
      </w:pPr>
      <w:r w:rsidRPr="00170D1F">
        <w:rPr>
          <w:sz w:val="18"/>
          <w:szCs w:val="18"/>
        </w:rPr>
        <w:t>While we are on the subject of volcanoes here are some interesting facts about them.</w:t>
      </w:r>
    </w:p>
    <w:p w14:paraId="0382DE20" w14:textId="77777777" w:rsidR="0014783A" w:rsidRPr="00170D1F" w:rsidRDefault="00426834" w:rsidP="0014783A">
      <w:pPr>
        <w:pStyle w:val="BodyText"/>
        <w:spacing w:before="0"/>
        <w:rPr>
          <w:sz w:val="18"/>
          <w:szCs w:val="18"/>
        </w:rPr>
      </w:pPr>
      <w:r w:rsidRPr="00170D1F">
        <w:rPr>
          <w:sz w:val="18"/>
          <w:szCs w:val="18"/>
        </w:rPr>
        <w:tab/>
      </w:r>
    </w:p>
    <w:p w14:paraId="77A407E0" w14:textId="77777777" w:rsidR="0014783A" w:rsidRPr="00170D1F" w:rsidRDefault="0014783A" w:rsidP="0014783A">
      <w:pPr>
        <w:pStyle w:val="BodyText"/>
        <w:spacing w:before="0"/>
        <w:ind w:right="-810"/>
        <w:rPr>
          <w:sz w:val="18"/>
          <w:szCs w:val="18"/>
        </w:rPr>
      </w:pPr>
      <w:r w:rsidRPr="00170D1F">
        <w:rPr>
          <w:sz w:val="18"/>
          <w:szCs w:val="18"/>
        </w:rPr>
        <w:tab/>
      </w:r>
      <w:r w:rsidR="00426834" w:rsidRPr="00170D1F">
        <w:rPr>
          <w:sz w:val="18"/>
          <w:szCs w:val="18"/>
        </w:rPr>
        <w:t xml:space="preserve">- There are 1,500 active volcanoes  in the </w:t>
      </w:r>
    </w:p>
    <w:p w14:paraId="338B3BA4" w14:textId="5A85EB10" w:rsidR="00426834" w:rsidRPr="00170D1F" w:rsidRDefault="0014783A" w:rsidP="0014783A">
      <w:pPr>
        <w:pStyle w:val="BodyText"/>
        <w:spacing w:before="0"/>
        <w:ind w:right="-810"/>
        <w:rPr>
          <w:sz w:val="18"/>
          <w:szCs w:val="18"/>
        </w:rPr>
      </w:pPr>
      <w:r w:rsidRPr="00170D1F">
        <w:rPr>
          <w:sz w:val="18"/>
          <w:szCs w:val="18"/>
        </w:rPr>
        <w:tab/>
        <w:t xml:space="preserve">   </w:t>
      </w:r>
      <w:r w:rsidR="00426834" w:rsidRPr="00170D1F">
        <w:rPr>
          <w:sz w:val="18"/>
          <w:szCs w:val="18"/>
        </w:rPr>
        <w:t>world.</w:t>
      </w:r>
    </w:p>
    <w:p w14:paraId="7C20E225" w14:textId="45B62231" w:rsidR="0014783A" w:rsidRPr="00170D1F" w:rsidRDefault="00426834" w:rsidP="0014783A">
      <w:pPr>
        <w:pStyle w:val="BodyText"/>
        <w:spacing w:before="0"/>
        <w:ind w:right="-810"/>
        <w:rPr>
          <w:sz w:val="18"/>
          <w:szCs w:val="18"/>
        </w:rPr>
      </w:pPr>
      <w:r w:rsidRPr="00170D1F">
        <w:rPr>
          <w:sz w:val="18"/>
          <w:szCs w:val="18"/>
        </w:rPr>
        <w:tab/>
        <w:t xml:space="preserve">- </w:t>
      </w:r>
      <w:r w:rsidR="002B577E" w:rsidRPr="00170D1F">
        <w:rPr>
          <w:sz w:val="18"/>
          <w:szCs w:val="18"/>
        </w:rPr>
        <w:t xml:space="preserve">Magma comes from the Greek word </w:t>
      </w:r>
    </w:p>
    <w:p w14:paraId="77A4A644" w14:textId="1A19DD1C" w:rsidR="00426834" w:rsidRPr="00170D1F" w:rsidRDefault="0014783A" w:rsidP="0014783A">
      <w:pPr>
        <w:pStyle w:val="BodyText"/>
        <w:spacing w:before="0"/>
        <w:ind w:right="-810"/>
        <w:rPr>
          <w:sz w:val="18"/>
          <w:szCs w:val="18"/>
        </w:rPr>
      </w:pPr>
      <w:r w:rsidRPr="00170D1F">
        <w:rPr>
          <w:sz w:val="18"/>
          <w:szCs w:val="18"/>
        </w:rPr>
        <w:tab/>
        <w:t xml:space="preserve">   </w:t>
      </w:r>
      <w:r w:rsidR="002B577E" w:rsidRPr="00170D1F">
        <w:rPr>
          <w:sz w:val="18"/>
          <w:szCs w:val="18"/>
        </w:rPr>
        <w:t>meaning “dough”.</w:t>
      </w:r>
    </w:p>
    <w:p w14:paraId="7E3E5D9A" w14:textId="019F83B0" w:rsidR="002B577E" w:rsidRPr="00170D1F" w:rsidRDefault="002B577E" w:rsidP="0014783A">
      <w:pPr>
        <w:pStyle w:val="BodyText"/>
        <w:spacing w:before="0"/>
        <w:ind w:right="-810"/>
        <w:rPr>
          <w:sz w:val="18"/>
          <w:szCs w:val="18"/>
        </w:rPr>
      </w:pPr>
      <w:r w:rsidRPr="00170D1F">
        <w:rPr>
          <w:sz w:val="18"/>
          <w:szCs w:val="18"/>
        </w:rPr>
        <w:tab/>
        <w:t>- There are no active volcanoes in Australia.</w:t>
      </w:r>
    </w:p>
    <w:p w14:paraId="6ACFD2B5" w14:textId="77777777" w:rsidR="0014783A" w:rsidRPr="00170D1F" w:rsidRDefault="002B577E" w:rsidP="0014783A">
      <w:pPr>
        <w:pStyle w:val="BodyText"/>
        <w:spacing w:before="0"/>
        <w:ind w:right="-810"/>
        <w:rPr>
          <w:sz w:val="18"/>
          <w:szCs w:val="18"/>
        </w:rPr>
      </w:pPr>
      <w:r w:rsidRPr="00170D1F">
        <w:rPr>
          <w:sz w:val="18"/>
          <w:szCs w:val="18"/>
        </w:rPr>
        <w:tab/>
        <w:t xml:space="preserve">- The word volcano has its origin from the </w:t>
      </w:r>
    </w:p>
    <w:p w14:paraId="3CDF44AE" w14:textId="77777777" w:rsidR="0014783A" w:rsidRPr="00170D1F" w:rsidRDefault="0014783A" w:rsidP="0014783A">
      <w:pPr>
        <w:pStyle w:val="BodyText"/>
        <w:spacing w:before="0"/>
        <w:ind w:right="-810"/>
        <w:rPr>
          <w:sz w:val="18"/>
          <w:szCs w:val="18"/>
        </w:rPr>
      </w:pPr>
      <w:r w:rsidRPr="00170D1F">
        <w:rPr>
          <w:sz w:val="18"/>
          <w:szCs w:val="18"/>
        </w:rPr>
        <w:tab/>
        <w:t xml:space="preserve">   </w:t>
      </w:r>
      <w:r w:rsidR="002B577E" w:rsidRPr="00170D1F">
        <w:rPr>
          <w:sz w:val="18"/>
          <w:szCs w:val="18"/>
        </w:rPr>
        <w:t xml:space="preserve">name Vulcan, a god of fire in Roman </w:t>
      </w:r>
    </w:p>
    <w:p w14:paraId="5F8B9894" w14:textId="4AB01848" w:rsidR="002B577E" w:rsidRPr="00170D1F" w:rsidRDefault="0014783A" w:rsidP="0014783A">
      <w:pPr>
        <w:pStyle w:val="BodyText"/>
        <w:spacing w:before="0"/>
        <w:ind w:right="-810"/>
        <w:rPr>
          <w:sz w:val="18"/>
          <w:szCs w:val="18"/>
        </w:rPr>
      </w:pPr>
      <w:r w:rsidRPr="00170D1F">
        <w:rPr>
          <w:sz w:val="18"/>
          <w:szCs w:val="18"/>
        </w:rPr>
        <w:tab/>
        <w:t xml:space="preserve">   </w:t>
      </w:r>
      <w:r w:rsidR="002B577E" w:rsidRPr="00170D1F">
        <w:rPr>
          <w:sz w:val="18"/>
          <w:szCs w:val="18"/>
        </w:rPr>
        <w:t>mythology.</w:t>
      </w:r>
    </w:p>
    <w:p w14:paraId="054BFC6A" w14:textId="77777777" w:rsidR="0014783A" w:rsidRPr="00170D1F" w:rsidRDefault="002B577E" w:rsidP="0014783A">
      <w:pPr>
        <w:pStyle w:val="BodyText"/>
        <w:spacing w:before="0"/>
        <w:ind w:right="-810"/>
        <w:rPr>
          <w:sz w:val="18"/>
          <w:szCs w:val="18"/>
        </w:rPr>
      </w:pPr>
      <w:r w:rsidRPr="00170D1F">
        <w:rPr>
          <w:sz w:val="18"/>
          <w:szCs w:val="18"/>
        </w:rPr>
        <w:tab/>
        <w:t xml:space="preserve">- </w:t>
      </w:r>
      <w:r w:rsidR="0014783A" w:rsidRPr="00170D1F">
        <w:rPr>
          <w:sz w:val="18"/>
          <w:szCs w:val="18"/>
        </w:rPr>
        <w:t xml:space="preserve">About 500 million people live close to an </w:t>
      </w:r>
    </w:p>
    <w:p w14:paraId="221BBC81" w14:textId="2EC8C0B2" w:rsidR="002B577E" w:rsidRPr="00170D1F" w:rsidRDefault="0014783A" w:rsidP="0014783A">
      <w:pPr>
        <w:pStyle w:val="BodyText"/>
        <w:spacing w:before="0"/>
        <w:ind w:right="-810"/>
        <w:rPr>
          <w:sz w:val="18"/>
          <w:szCs w:val="18"/>
        </w:rPr>
      </w:pPr>
      <w:r w:rsidRPr="00170D1F">
        <w:rPr>
          <w:sz w:val="18"/>
          <w:szCs w:val="18"/>
        </w:rPr>
        <w:tab/>
        <w:t xml:space="preserve">   active volcano.</w:t>
      </w:r>
    </w:p>
    <w:p w14:paraId="04FE5439" w14:textId="77777777" w:rsidR="0014783A" w:rsidRPr="00170D1F" w:rsidRDefault="0014783A" w:rsidP="0014783A">
      <w:pPr>
        <w:pStyle w:val="BodyText"/>
        <w:spacing w:before="0"/>
        <w:ind w:right="-810"/>
        <w:rPr>
          <w:sz w:val="18"/>
          <w:szCs w:val="18"/>
        </w:rPr>
      </w:pPr>
      <w:r w:rsidRPr="00170D1F">
        <w:rPr>
          <w:sz w:val="18"/>
          <w:szCs w:val="18"/>
        </w:rPr>
        <w:tab/>
        <w:t xml:space="preserve">- As you are reading this, 20 active volcanoes </w:t>
      </w:r>
    </w:p>
    <w:p w14:paraId="6A185CBC" w14:textId="44FD1A9C" w:rsidR="0014783A" w:rsidRPr="00170D1F" w:rsidRDefault="0014783A" w:rsidP="0014783A">
      <w:pPr>
        <w:pStyle w:val="BodyText"/>
        <w:spacing w:before="0"/>
        <w:ind w:right="-810"/>
        <w:rPr>
          <w:sz w:val="18"/>
          <w:szCs w:val="18"/>
        </w:rPr>
      </w:pPr>
      <w:r w:rsidRPr="00170D1F">
        <w:rPr>
          <w:sz w:val="18"/>
          <w:szCs w:val="18"/>
        </w:rPr>
        <w:tab/>
        <w:t xml:space="preserve">   are erupting.</w:t>
      </w:r>
    </w:p>
    <w:p w14:paraId="441057ED" w14:textId="77777777" w:rsidR="0014783A" w:rsidRPr="00170D1F" w:rsidRDefault="0014783A" w:rsidP="0014783A">
      <w:pPr>
        <w:pStyle w:val="BodyText"/>
        <w:spacing w:before="0"/>
        <w:ind w:right="-810"/>
        <w:rPr>
          <w:sz w:val="18"/>
          <w:szCs w:val="18"/>
        </w:rPr>
      </w:pPr>
      <w:r w:rsidRPr="00170D1F">
        <w:rPr>
          <w:sz w:val="18"/>
          <w:szCs w:val="18"/>
        </w:rPr>
        <w:tab/>
        <w:t xml:space="preserve">- Olympus Mons, Mars is the highest volcano </w:t>
      </w:r>
    </w:p>
    <w:p w14:paraId="6373290A" w14:textId="11FC5B8E" w:rsidR="0014783A" w:rsidRPr="00170D1F" w:rsidRDefault="0014783A" w:rsidP="0014783A">
      <w:pPr>
        <w:pStyle w:val="BodyText"/>
        <w:spacing w:before="0"/>
        <w:ind w:right="-810"/>
        <w:rPr>
          <w:sz w:val="18"/>
          <w:szCs w:val="18"/>
        </w:rPr>
      </w:pPr>
      <w:r w:rsidRPr="00170D1F">
        <w:rPr>
          <w:sz w:val="18"/>
          <w:szCs w:val="18"/>
        </w:rPr>
        <w:tab/>
        <w:t xml:space="preserve">   in the Solar System.</w:t>
      </w:r>
    </w:p>
    <w:p w14:paraId="547A7F4E" w14:textId="77777777" w:rsidR="0014783A" w:rsidRPr="00170D1F" w:rsidRDefault="0014783A" w:rsidP="0014783A">
      <w:pPr>
        <w:pStyle w:val="BodyText"/>
        <w:spacing w:before="0"/>
        <w:ind w:right="-810"/>
        <w:rPr>
          <w:sz w:val="18"/>
          <w:szCs w:val="18"/>
        </w:rPr>
      </w:pPr>
      <w:r w:rsidRPr="00170D1F">
        <w:rPr>
          <w:sz w:val="18"/>
          <w:szCs w:val="18"/>
        </w:rPr>
        <w:tab/>
        <w:t xml:space="preserve">- More than 80% of Earth’s surface is </w:t>
      </w:r>
    </w:p>
    <w:p w14:paraId="7906EE35" w14:textId="7DAF22E5" w:rsidR="0014783A" w:rsidRPr="00170D1F" w:rsidRDefault="0014783A" w:rsidP="0014783A">
      <w:pPr>
        <w:pStyle w:val="BodyText"/>
        <w:spacing w:before="0"/>
        <w:ind w:right="-810"/>
        <w:rPr>
          <w:sz w:val="18"/>
          <w:szCs w:val="18"/>
        </w:rPr>
      </w:pPr>
      <w:r w:rsidRPr="00170D1F">
        <w:rPr>
          <w:sz w:val="18"/>
          <w:szCs w:val="18"/>
        </w:rPr>
        <w:tab/>
        <w:t xml:space="preserve">   volcanic in origin.</w:t>
      </w:r>
    </w:p>
    <w:p w14:paraId="593BDB75" w14:textId="77777777" w:rsidR="0014783A" w:rsidRPr="00170D1F" w:rsidRDefault="0014783A" w:rsidP="0014783A">
      <w:pPr>
        <w:pStyle w:val="BodyText"/>
        <w:spacing w:before="0"/>
        <w:ind w:right="-810"/>
        <w:rPr>
          <w:sz w:val="18"/>
          <w:szCs w:val="18"/>
        </w:rPr>
      </w:pPr>
      <w:r w:rsidRPr="00170D1F">
        <w:rPr>
          <w:sz w:val="18"/>
          <w:szCs w:val="18"/>
        </w:rPr>
        <w:tab/>
        <w:t xml:space="preserve">- The danger area around a volcano covers a </w:t>
      </w:r>
    </w:p>
    <w:p w14:paraId="0D341884" w14:textId="3E843D72" w:rsidR="0014783A" w:rsidRPr="00170D1F" w:rsidRDefault="0014783A" w:rsidP="0014783A">
      <w:pPr>
        <w:pStyle w:val="BodyText"/>
        <w:spacing w:before="0"/>
        <w:ind w:right="-810"/>
        <w:rPr>
          <w:sz w:val="18"/>
          <w:szCs w:val="18"/>
        </w:rPr>
      </w:pPr>
      <w:r w:rsidRPr="00170D1F">
        <w:rPr>
          <w:sz w:val="18"/>
          <w:szCs w:val="18"/>
        </w:rPr>
        <w:tab/>
        <w:t xml:space="preserve">   20-mile radius.</w:t>
      </w:r>
    </w:p>
    <w:p w14:paraId="21A637C5" w14:textId="2C592307" w:rsidR="00170D1F" w:rsidRPr="00170D1F" w:rsidRDefault="00170D1F" w:rsidP="00170D1F">
      <w:pPr>
        <w:pStyle w:val="BodyText"/>
        <w:spacing w:before="100" w:beforeAutospacing="1"/>
        <w:jc w:val="center"/>
        <w:rPr>
          <w:sz w:val="18"/>
          <w:szCs w:val="18"/>
        </w:rPr>
      </w:pPr>
      <w:r w:rsidRPr="00170D1F">
        <w:rPr>
          <w:sz w:val="18"/>
          <w:szCs w:val="18"/>
        </w:rPr>
        <w:drawing>
          <wp:inline distT="0" distB="0" distL="0" distR="0" wp14:anchorId="72A19237" wp14:editId="640F05E4">
            <wp:extent cx="1634837" cy="20637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5640" cy="2191027"/>
                    </a:xfrm>
                    <a:prstGeom prst="rect">
                      <a:avLst/>
                    </a:prstGeom>
                  </pic:spPr>
                </pic:pic>
              </a:graphicData>
            </a:graphic>
          </wp:inline>
        </w:drawing>
      </w:r>
    </w:p>
    <w:p w14:paraId="014D0ADC" w14:textId="7236213E" w:rsidR="00426834" w:rsidRPr="00170D1F" w:rsidRDefault="00426834" w:rsidP="00A97D17">
      <w:pPr>
        <w:pStyle w:val="BodyText"/>
        <w:spacing w:before="100" w:beforeAutospacing="1"/>
        <w:rPr>
          <w:sz w:val="18"/>
          <w:szCs w:val="18"/>
        </w:rPr>
      </w:pPr>
      <w:r w:rsidRPr="00170D1F">
        <w:rPr>
          <w:sz w:val="18"/>
          <w:szCs w:val="18"/>
        </w:rPr>
        <w:t>Volcanoes can be very dangerous, so we are lucky that Surtsey was peaceful.  If you would like to visit Surtsey you will need to get a permit from the Surtsey Research Society.  If you do go visit Surtsey you must not disturb anything on the island or use firearms within 2 kilometers from the island.  Even with these rules, Surtsey would be a fun and educational trip to make.</w:t>
      </w:r>
    </w:p>
    <w:tbl>
      <w:tblPr>
        <w:tblpPr w:leftFromText="187" w:rightFromText="187" w:vertAnchor="page" w:tblpXSpec="right" w:tblpY="4523"/>
        <w:tblOverlap w:val="never"/>
        <w:tblW w:w="0" w:type="auto"/>
        <w:tblCellSpacing w:w="29" w:type="dxa"/>
        <w:tblLayout w:type="fixed"/>
        <w:tblCellMar>
          <w:top w:w="86" w:type="dxa"/>
          <w:left w:w="173" w:type="dxa"/>
          <w:bottom w:w="86" w:type="dxa"/>
          <w:right w:w="115" w:type="dxa"/>
        </w:tblCellMar>
        <w:tblLook w:val="01E0" w:firstRow="1" w:lastRow="1" w:firstColumn="1" w:lastColumn="1" w:noHBand="0" w:noVBand="0"/>
      </w:tblPr>
      <w:tblGrid>
        <w:gridCol w:w="2848"/>
      </w:tblGrid>
      <w:tr w:rsidR="00433C8B" w14:paraId="71D154F1" w14:textId="77777777">
        <w:trPr>
          <w:trHeight w:val="2158"/>
          <w:tblCellSpacing w:w="29" w:type="dxa"/>
        </w:trPr>
        <w:tc>
          <w:tcPr>
            <w:tcW w:w="2732" w:type="dxa"/>
          </w:tcPr>
          <w:p w14:paraId="383F5CA1" w14:textId="35700332" w:rsidR="00433C8B" w:rsidRPr="00F23019" w:rsidRDefault="00433C8B">
            <w:pPr>
              <w:pStyle w:val="BodyText"/>
            </w:pPr>
          </w:p>
        </w:tc>
      </w:tr>
    </w:tbl>
    <w:p w14:paraId="306FA848" w14:textId="7D07EFE6" w:rsidR="00433C8B" w:rsidRPr="003754BA" w:rsidRDefault="00433C8B" w:rsidP="00AA4AE7">
      <w:pPr>
        <w:pStyle w:val="BodyText"/>
        <w:outlineLvl w:val="0"/>
        <w:rPr>
          <w:rStyle w:val="Style"/>
        </w:rPr>
      </w:pPr>
    </w:p>
    <w:sectPr w:rsidR="00433C8B" w:rsidRPr="003754BA" w:rsidSect="00AA4AE7">
      <w:type w:val="continuous"/>
      <w:pgSz w:w="12240" w:h="15840"/>
      <w:pgMar w:top="693" w:right="1800" w:bottom="1440" w:left="180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DE965" w14:textId="77777777" w:rsidR="001D5315" w:rsidRDefault="001D5315">
      <w:r>
        <w:separator/>
      </w:r>
    </w:p>
  </w:endnote>
  <w:endnote w:type="continuationSeparator" w:id="0">
    <w:p w14:paraId="440050AB" w14:textId="77777777" w:rsidR="001D5315" w:rsidRDefault="001D5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1B94C" w14:textId="77777777" w:rsidR="00433C8B" w:rsidRDefault="00433C8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90E6C02" w14:textId="77777777" w:rsidR="00433C8B" w:rsidRDefault="00433C8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0BD92" w14:textId="77777777" w:rsidR="00433C8B" w:rsidRDefault="00433C8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CFEF3" w14:textId="77777777" w:rsidR="001D5315" w:rsidRDefault="001D5315">
      <w:r>
        <w:separator/>
      </w:r>
    </w:p>
  </w:footnote>
  <w:footnote w:type="continuationSeparator" w:id="0">
    <w:p w14:paraId="5E60BD0F" w14:textId="77777777" w:rsidR="001D5315" w:rsidRDefault="001D53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4404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54463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E66DD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223E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F0411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DEA8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5AA97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E16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6246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A296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90B31"/>
    <w:multiLevelType w:val="multilevel"/>
    <w:tmpl w:val="8C84215C"/>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5A303C"/>
    <w:multiLevelType w:val="hybridMultilevel"/>
    <w:tmpl w:val="4EC66018"/>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130AAA"/>
    <w:multiLevelType w:val="hybridMultilevel"/>
    <w:tmpl w:val="89E6E24A"/>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1B3376"/>
    <w:multiLevelType w:val="hybridMultilevel"/>
    <w:tmpl w:val="C65066EC"/>
    <w:lvl w:ilvl="0" w:tplc="B184C06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AA26AC"/>
    <w:multiLevelType w:val="hybridMultilevel"/>
    <w:tmpl w:val="8C84215C"/>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18188D"/>
    <w:multiLevelType w:val="hybridMultilevel"/>
    <w:tmpl w:val="0900C904"/>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9F5A9B"/>
    <w:multiLevelType w:val="multilevel"/>
    <w:tmpl w:val="8C84215C"/>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26587A"/>
    <w:multiLevelType w:val="multilevel"/>
    <w:tmpl w:val="34EE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6D29A9"/>
    <w:multiLevelType w:val="multilevel"/>
    <w:tmpl w:val="9F60A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615822"/>
    <w:multiLevelType w:val="hybridMultilevel"/>
    <w:tmpl w:val="9BC6A0E6"/>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C978F2"/>
    <w:multiLevelType w:val="hybridMultilevel"/>
    <w:tmpl w:val="52980F40"/>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D17FA0"/>
    <w:multiLevelType w:val="multilevel"/>
    <w:tmpl w:val="076AB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DD5BC6"/>
    <w:multiLevelType w:val="hybridMultilevel"/>
    <w:tmpl w:val="F91E7CDA"/>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EC04EF"/>
    <w:multiLevelType w:val="multilevel"/>
    <w:tmpl w:val="EB26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C50DA8"/>
    <w:multiLevelType w:val="hybridMultilevel"/>
    <w:tmpl w:val="083EA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9"/>
  </w:num>
  <w:num w:numId="3">
    <w:abstractNumId w:val="18"/>
  </w:num>
  <w:num w:numId="4">
    <w:abstractNumId w:val="17"/>
  </w:num>
  <w:num w:numId="5">
    <w:abstractNumId w:val="23"/>
  </w:num>
  <w:num w:numId="6">
    <w:abstractNumId w:val="21"/>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12"/>
  </w:num>
  <w:num w:numId="18">
    <w:abstractNumId w:val="19"/>
  </w:num>
  <w:num w:numId="19">
    <w:abstractNumId w:val="11"/>
  </w:num>
  <w:num w:numId="20">
    <w:abstractNumId w:val="20"/>
  </w:num>
  <w:num w:numId="21">
    <w:abstractNumId w:val="15"/>
  </w:num>
  <w:num w:numId="22">
    <w:abstractNumId w:val="14"/>
  </w:num>
  <w:num w:numId="23">
    <w:abstractNumId w:val="10"/>
  </w:num>
  <w:num w:numId="24">
    <w:abstractNumId w:val="16"/>
  </w:num>
  <w:num w:numId="25">
    <w:abstractNumId w:val="1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A80"/>
    <w:rsid w:val="0014783A"/>
    <w:rsid w:val="00170D1F"/>
    <w:rsid w:val="001D5315"/>
    <w:rsid w:val="002B577E"/>
    <w:rsid w:val="00311F6B"/>
    <w:rsid w:val="003754BA"/>
    <w:rsid w:val="003C2A80"/>
    <w:rsid w:val="003F7552"/>
    <w:rsid w:val="00426834"/>
    <w:rsid w:val="00433C8B"/>
    <w:rsid w:val="005732A8"/>
    <w:rsid w:val="00751A26"/>
    <w:rsid w:val="009E2E64"/>
    <w:rsid w:val="009F1367"/>
    <w:rsid w:val="00A97D17"/>
    <w:rsid w:val="00AA4AE7"/>
    <w:rsid w:val="00AC1685"/>
    <w:rsid w:val="00B67DF1"/>
    <w:rsid w:val="00BC315A"/>
    <w:rsid w:val="00C131F6"/>
    <w:rsid w:val="00DB20AE"/>
    <w:rsid w:val="00E92012"/>
    <w:rsid w:val="00EB1885"/>
    <w:rsid w:val="00F23019"/>
    <w:rsid w:val="00FF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FB45595"/>
  <w15:chartTrackingRefBased/>
  <w15:docId w15:val="{493A76E4-A046-ED46-8ED3-61BEAE336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pPr>
      <w:spacing w:before="120" w:after="120"/>
      <w:outlineLvl w:val="0"/>
    </w:pPr>
    <w:rPr>
      <w:rFonts w:ascii="Arial" w:hAnsi="Arial" w:cs="Arial"/>
      <w:bCs/>
    </w:rPr>
  </w:style>
  <w:style w:type="character" w:styleId="Strong">
    <w:name w:val="Strong"/>
    <w:basedOn w:val="DefaultParagraphFont"/>
    <w:qFormat/>
    <w:rPr>
      <w:b/>
      <w:bCs/>
    </w:rPr>
  </w:style>
  <w:style w:type="paragraph" w:styleId="Title">
    <w:name w:val="Title"/>
    <w:basedOn w:val="Normal"/>
    <w:next w:val="MonthlyFeature"/>
    <w:qFormat/>
    <w:pPr>
      <w:spacing w:after="60"/>
      <w:jc w:val="center"/>
    </w:pPr>
    <w:rPr>
      <w:rFonts w:ascii="Monotype Corsiva" w:hAnsi="Monotype Corsiva"/>
      <w:b/>
      <w:bCs/>
      <w:i/>
      <w:iCs/>
      <w:color w:val="000080"/>
      <w:sz w:val="76"/>
      <w:szCs w:val="48"/>
    </w:rPr>
  </w:style>
  <w:style w:type="paragraph" w:customStyle="1" w:styleId="DocumentLabel">
    <w:name w:val="Document Label"/>
    <w:next w:val="Normal"/>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ByLine">
    <w:name w:val="By Line"/>
    <w:basedOn w:val="Normal"/>
    <w:next w:val="Normal"/>
    <w:rsid w:val="00F23019"/>
    <w:pPr>
      <w:spacing w:before="60" w:after="120"/>
    </w:pPr>
  </w:style>
  <w:style w:type="paragraph" w:styleId="BodyText">
    <w:name w:val="Body Text"/>
    <w:basedOn w:val="Normal"/>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pPr>
      <w:spacing w:line="758" w:lineRule="exact"/>
    </w:pPr>
    <w:rPr>
      <w:position w:val="-9"/>
      <w:sz w:val="98"/>
      <w:szCs w:val="20"/>
    </w:rPr>
  </w:style>
  <w:style w:type="paragraph" w:styleId="DocumentMap">
    <w:name w:val="Document Map"/>
    <w:basedOn w:val="Normal"/>
    <w:semiHidden/>
    <w:pPr>
      <w:shd w:val="clear" w:color="auto" w:fill="000080"/>
    </w:pPr>
    <w:rPr>
      <w:rFonts w:ascii="Tahoma" w:hAnsi="Tahoma" w:cs="Tahoma"/>
    </w:rPr>
  </w:style>
  <w:style w:type="paragraph" w:customStyle="1" w:styleId="FamilyMember">
    <w:name w:val="Family Member"/>
    <w:basedOn w:val="Normal"/>
    <w:pPr>
      <w:spacing w:before="120"/>
    </w:pPr>
    <w:rPr>
      <w:rFonts w:ascii="Times New Roman" w:hAnsi="Times New Roman"/>
      <w:b/>
      <w:color w:val="000080"/>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basedOn w:val="DefaultParagraphFont"/>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basedOn w:val="DefaultParagraphFont"/>
    <w:rsid w:val="003754BA"/>
    <w:rPr>
      <w:rFonts w:ascii="Georgia" w:hAnsi="Georg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raig.reuter/Downloads/tf01017815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tf01017815_win32.dot</Template>
  <TotalTime>42</TotalTime>
  <Pages>2</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cp:lastPrinted>2003-08-04T16:40:00Z</cp:lastPrinted>
  <dcterms:created xsi:type="dcterms:W3CDTF">2020-11-20T03:19:00Z</dcterms:created>
  <dcterms:modified xsi:type="dcterms:W3CDTF">2020-11-20T04:06:00Z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