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B84F5" w14:textId="4FA22D62" w:rsidR="008F08A5" w:rsidRDefault="00800D7A">
      <w:r>
        <w:rPr>
          <w:noProof/>
        </w:rPr>
        <w:drawing>
          <wp:anchor distT="0" distB="0" distL="114300" distR="114300" simplePos="0" relativeHeight="251704344" behindDoc="0" locked="0" layoutInCell="1" allowOverlap="1" wp14:anchorId="4356A1A8" wp14:editId="0E0132EF">
            <wp:simplePos x="0" y="0"/>
            <wp:positionH relativeFrom="column">
              <wp:posOffset>7201535</wp:posOffset>
            </wp:positionH>
            <wp:positionV relativeFrom="paragraph">
              <wp:posOffset>1518920</wp:posOffset>
            </wp:positionV>
            <wp:extent cx="1829435" cy="1270000"/>
            <wp:effectExtent l="0" t="0" r="0" b="0"/>
            <wp:wrapSquare wrapText="bothSides"/>
            <wp:docPr id="5" name="Picture 5" descr="/Users/craigreuter/Desktop/MSB1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raigreuter/Desktop/MSB135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5A">
        <w:rPr>
          <w:noProof/>
        </w:rPr>
        <mc:AlternateContent>
          <mc:Choice Requires="wps">
            <w:drawing>
              <wp:anchor distT="0" distB="0" distL="114300" distR="114300" simplePos="0" relativeHeight="251702296" behindDoc="0" locked="0" layoutInCell="1" allowOverlap="1" wp14:anchorId="6D2D617E" wp14:editId="229AA47E">
                <wp:simplePos x="0" y="0"/>
                <wp:positionH relativeFrom="page">
                  <wp:posOffset>3987800</wp:posOffset>
                </wp:positionH>
                <wp:positionV relativeFrom="page">
                  <wp:posOffset>1714500</wp:posOffset>
                </wp:positionV>
                <wp:extent cx="2070100" cy="5488940"/>
                <wp:effectExtent l="0" t="0" r="0" b="22860"/>
                <wp:wrapThrough wrapText="bothSides">
                  <wp:wrapPolygon edited="0">
                    <wp:start x="265" y="0"/>
                    <wp:lineTo x="265" y="21590"/>
                    <wp:lineTo x="20937" y="21590"/>
                    <wp:lineTo x="20937" y="0"/>
                    <wp:lineTo x="265" y="0"/>
                  </wp:wrapPolygon>
                </wp:wrapThrough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93906" w14:textId="131005B2" w:rsidR="00593E95" w:rsidRPr="00723A30" w:rsidRDefault="001566CE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Organization #1</w:t>
                            </w:r>
                          </w:p>
                          <w:p w14:paraId="24B5CFE8" w14:textId="649DEB08" w:rsidR="00723A30" w:rsidRDefault="001566CE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33F9682C" w14:textId="7D6BD249" w:rsidR="00723A30" w:rsidRDefault="001566CE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2D21FE04" w14:textId="628244BD" w:rsidR="00723A30" w:rsidRDefault="001566CE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78998009" w14:textId="43245301" w:rsidR="00723A30" w:rsidRPr="00723A30" w:rsidRDefault="00053D34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1566CE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Email</w:t>
                              </w:r>
                            </w:hyperlink>
                            <w:r w:rsidR="001566CE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</w:p>
                          <w:p w14:paraId="1337D83A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BC8750D" w14:textId="77777777" w:rsidR="001566CE" w:rsidRPr="00723A30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Organization #1</w:t>
                            </w:r>
                          </w:p>
                          <w:p w14:paraId="343F4C84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7B6720CB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3E61F878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4F85DCA6" w14:textId="77777777" w:rsidR="001566CE" w:rsidRPr="00723A30" w:rsidRDefault="00053D34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1566CE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Email</w:t>
                              </w:r>
                            </w:hyperlink>
                            <w:r w:rsidR="001566CE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</w:p>
                          <w:p w14:paraId="28D1FCC8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D6EA9F7" w14:textId="77777777" w:rsidR="001566CE" w:rsidRPr="00723A30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Organization #1</w:t>
                            </w:r>
                          </w:p>
                          <w:p w14:paraId="797B4484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0900695A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6FD65CA9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0DADBDBA" w14:textId="77777777" w:rsidR="001566CE" w:rsidRPr="00723A30" w:rsidRDefault="00053D34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1566CE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Email</w:t>
                              </w:r>
                            </w:hyperlink>
                            <w:r w:rsidR="001566CE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</w:p>
                          <w:p w14:paraId="76C666EB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D5445A3" w14:textId="77777777" w:rsidR="001566CE" w:rsidRPr="00723A30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Organization #1</w:t>
                            </w:r>
                          </w:p>
                          <w:p w14:paraId="0500597B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7975804C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2BC7E1CA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2E2DD7BA" w14:textId="77777777" w:rsidR="001566CE" w:rsidRPr="00723A30" w:rsidRDefault="00053D34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1566CE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Email</w:t>
                              </w:r>
                            </w:hyperlink>
                            <w:r w:rsidR="001566CE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</w:p>
                          <w:p w14:paraId="3C4CBA0F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FB9D024" w14:textId="77777777" w:rsidR="001566CE" w:rsidRPr="00723A30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Organization #1</w:t>
                            </w:r>
                          </w:p>
                          <w:p w14:paraId="0672B931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7A37448B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354D8E18" w14:textId="77777777" w:rsidR="001566CE" w:rsidRDefault="001566CE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7B510376" w14:textId="77777777" w:rsidR="001566CE" w:rsidRPr="00723A30" w:rsidRDefault="00053D34" w:rsidP="001566CE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1566CE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Email</w:t>
                              </w:r>
                            </w:hyperlink>
                            <w:r w:rsidR="001566CE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</w:p>
                          <w:p w14:paraId="003737EC" w14:textId="77777777" w:rsidR="00723A30" w:rsidRPr="00723A30" w:rsidRDefault="00723A30" w:rsidP="002A058A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64155CA" w14:textId="77777777" w:rsidR="007D57B6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D617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14pt;margin-top:135pt;width:163pt;height:432.2pt;z-index:25170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" filled="f" stroked="f">
                <v:textbox inset=",0,,0">
                  <w:txbxContent>
                    <w:p w14:paraId="27993906" w14:textId="131005B2" w:rsidR="00593E95" w:rsidRPr="00723A30" w:rsidRDefault="001566CE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Organization #1</w:t>
                      </w:r>
                    </w:p>
                    <w:p w14:paraId="24B5CFE8" w14:textId="649DEB08" w:rsidR="00723A30" w:rsidRDefault="001566CE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1</w:t>
                      </w:r>
                    </w:p>
                    <w:p w14:paraId="33F9682C" w14:textId="7D6BD249" w:rsidR="00723A30" w:rsidRDefault="001566CE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2</w:t>
                      </w:r>
                    </w:p>
                    <w:p w14:paraId="2D21FE04" w14:textId="628244BD" w:rsidR="00723A30" w:rsidRDefault="001566CE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Phone Number</w:t>
                      </w:r>
                    </w:p>
                    <w:p w14:paraId="78998009" w14:textId="43245301" w:rsidR="00723A30" w:rsidRPr="00723A30" w:rsidRDefault="00D95E1E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3" w:history="1">
                        <w:r w:rsidR="001566CE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Email</w:t>
                        </w:r>
                      </w:hyperlink>
                      <w:r w:rsidR="001566CE"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</w:rPr>
                        <w:t xml:space="preserve"> site</w:t>
                      </w:r>
                    </w:p>
                    <w:p w14:paraId="1337D83A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5BC8750D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Organization #1</w:t>
                      </w:r>
                    </w:p>
                    <w:p w14:paraId="343F4C84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1</w:t>
                      </w:r>
                    </w:p>
                    <w:p w14:paraId="7B6720CB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2</w:t>
                      </w:r>
                    </w:p>
                    <w:p w14:paraId="3E61F878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Phone Number</w:t>
                      </w:r>
                    </w:p>
                    <w:p w14:paraId="4F85DCA6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Email</w:t>
                        </w:r>
                      </w:hyperlink>
                      <w:r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</w:rPr>
                        <w:t xml:space="preserve"> site</w:t>
                      </w:r>
                    </w:p>
                    <w:p w14:paraId="28D1FCC8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5D6EA9F7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Organization #1</w:t>
                      </w:r>
                    </w:p>
                    <w:p w14:paraId="797B4484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1</w:t>
                      </w:r>
                    </w:p>
                    <w:p w14:paraId="0900695A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2</w:t>
                      </w:r>
                    </w:p>
                    <w:p w14:paraId="6FD65CA9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Phone Number</w:t>
                      </w:r>
                    </w:p>
                    <w:p w14:paraId="0DADBDBA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Email</w:t>
                        </w:r>
                      </w:hyperlink>
                      <w:r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</w:rPr>
                        <w:t xml:space="preserve"> site</w:t>
                      </w:r>
                    </w:p>
                    <w:p w14:paraId="76C666EB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5D5445A3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Organization #1</w:t>
                      </w:r>
                    </w:p>
                    <w:p w14:paraId="0500597B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1</w:t>
                      </w:r>
                    </w:p>
                    <w:p w14:paraId="7975804C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2</w:t>
                      </w:r>
                    </w:p>
                    <w:p w14:paraId="2BC7E1CA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Phone Number</w:t>
                      </w:r>
                    </w:p>
                    <w:p w14:paraId="2E2DD7BA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6" w:history="1">
                        <w:r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Email</w:t>
                        </w:r>
                      </w:hyperlink>
                      <w:r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</w:rPr>
                        <w:t xml:space="preserve"> site</w:t>
                      </w:r>
                    </w:p>
                    <w:p w14:paraId="3C4CBA0F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2FB9D024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Organization #1</w:t>
                      </w:r>
                    </w:p>
                    <w:p w14:paraId="0672B931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1</w:t>
                      </w:r>
                    </w:p>
                    <w:p w14:paraId="7A37448B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Address Line 2</w:t>
                      </w:r>
                    </w:p>
                    <w:p w14:paraId="354D8E18" w14:textId="77777777" w:rsidR="001566CE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Phone Number</w:t>
                      </w:r>
                    </w:p>
                    <w:p w14:paraId="7B510376" w14:textId="77777777" w:rsidR="001566CE" w:rsidRPr="00723A30" w:rsidRDefault="001566CE" w:rsidP="001566CE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7" w:history="1">
                        <w:r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Email</w:t>
                        </w:r>
                      </w:hyperlink>
                      <w:r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</w:rPr>
                        <w:t xml:space="preserve"> site</w:t>
                      </w:r>
                    </w:p>
                    <w:p w14:paraId="003737EC" w14:textId="77777777" w:rsidR="00723A30" w:rsidRPr="00723A30" w:rsidRDefault="00723A30" w:rsidP="002A058A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064155CA" w14:textId="77777777" w:rsidR="007D57B6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82EBD">
        <w:rPr>
          <w:noProof/>
        </w:rPr>
        <mc:AlternateContent>
          <mc:Choice Requires="wps">
            <w:drawing>
              <wp:anchor distT="0" distB="0" distL="114300" distR="114300" simplePos="0" relativeHeight="251700248" behindDoc="0" locked="0" layoutInCell="1" allowOverlap="1" wp14:anchorId="50C519C7" wp14:editId="1D0FFBDF">
                <wp:simplePos x="0" y="0"/>
                <wp:positionH relativeFrom="page">
                  <wp:posOffset>635000</wp:posOffset>
                </wp:positionH>
                <wp:positionV relativeFrom="page">
                  <wp:posOffset>1968500</wp:posOffset>
                </wp:positionV>
                <wp:extent cx="2045335" cy="3634740"/>
                <wp:effectExtent l="0" t="0" r="0" b="22860"/>
                <wp:wrapThrough wrapText="bothSides">
                  <wp:wrapPolygon edited="0">
                    <wp:start x="268" y="0"/>
                    <wp:lineTo x="268" y="21585"/>
                    <wp:lineTo x="20923" y="21585"/>
                    <wp:lineTo x="20923" y="0"/>
                    <wp:lineTo x="268" y="0"/>
                  </wp:wrapPolygon>
                </wp:wrapThrough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363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3D8E" w14:textId="3BF67EC9" w:rsidR="007D57B6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2EBD">
                              <w:rPr>
                                <w:color w:val="auto"/>
                                <w:sz w:val="20"/>
                                <w:szCs w:val="20"/>
                              </w:rPr>
                              <w:t>First discovered in 1976 in Central Africa</w:t>
                            </w:r>
                          </w:p>
                          <w:p w14:paraId="629A19CE" w14:textId="62721070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Named after </w:t>
                            </w:r>
                            <w:r w:rsidR="00A14568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Ebola River </w:t>
                            </w:r>
                            <w:r w:rsidR="00A14568" w:rsidRPr="00A14568">
                              <w:rPr>
                                <w:color w:val="auto"/>
                                <w:sz w:val="20"/>
                                <w:szCs w:val="20"/>
                              </w:rPr>
                              <w:t>(Congo)</w:t>
                            </w:r>
                          </w:p>
                          <w:p w14:paraId="0C44EA67" w14:textId="3D1A16CA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Fatality rate over </w:t>
                            </w: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is 94%</w:t>
                            </w:r>
                          </w:p>
                          <w:p w14:paraId="4AE1377A" w14:textId="4AEC342A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Fatality rate under </w:t>
                            </w: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is 57%</w:t>
                            </w:r>
                          </w:p>
                          <w:p w14:paraId="08128E5D" w14:textId="30A82872" w:rsidR="00D82EBD" w:rsidRDefault="00A14568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1976 - 2014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: 25 Outbreaks (with about 1,500 deaths)</w:t>
                            </w:r>
                          </w:p>
                          <w:p w14:paraId="3E2471EF" w14:textId="69773F4F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2014 - 2016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: 2 Outbreaks  (with about 11,374 deaths)</w:t>
                            </w:r>
                          </w:p>
                          <w:p w14:paraId="4B6E81D2" w14:textId="6AEB768D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2014 Outbreak started in Guinea, Liberia, &amp; Sierra Leone</w:t>
                            </w:r>
                          </w:p>
                          <w:p w14:paraId="662FEB91" w14:textId="35B10BC6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Head doctor of the 2014 Outbreak died from the disease</w:t>
                            </w:r>
                          </w:p>
                          <w:p w14:paraId="2EE99B0B" w14:textId="0705465A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Four people have had Ebola in the United States</w:t>
                            </w:r>
                          </w:p>
                          <w:p w14:paraId="706893D4" w14:textId="7A224408" w:rsidR="00A14568" w:rsidRP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Ebola is a type of RNA virus</w:t>
                            </w:r>
                          </w:p>
                          <w:p w14:paraId="5CB51545" w14:textId="55F98890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7D74DE1" w14:textId="77777777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06650B2" w14:textId="77777777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EE1B7B2" w14:textId="77777777" w:rsidR="007D57B6" w:rsidRPr="00B8077B" w:rsidRDefault="007D57B6" w:rsidP="00D82EBD">
                            <w:pPr>
                              <w:ind w:left="270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19C7" id="_x0000_s1027" type="#_x0000_t202" style="position:absolute;margin-left:50pt;margin-top:155pt;width:161.05pt;height:286.2pt;z-index:25170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" filled="f" stroked="f">
                <v:textbox inset=",0,,0">
                  <w:txbxContent>
                    <w:p w14:paraId="02EB3D8E" w14:textId="3BF67EC9" w:rsidR="007D57B6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82EBD">
                        <w:rPr>
                          <w:color w:val="auto"/>
                          <w:sz w:val="20"/>
                          <w:szCs w:val="20"/>
                        </w:rPr>
                        <w:t>First discovered in 1976 in Central Africa</w:t>
                      </w:r>
                    </w:p>
                    <w:p w14:paraId="629A19CE" w14:textId="62721070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Named after </w:t>
                      </w:r>
                      <w:r w:rsidR="00A14568">
                        <w:rPr>
                          <w:color w:val="auto"/>
                          <w:sz w:val="20"/>
                          <w:szCs w:val="20"/>
                        </w:rPr>
                        <w:t xml:space="preserve">Ebola River </w:t>
                      </w:r>
                      <w:r w:rsidR="00A14568" w:rsidRPr="00A14568">
                        <w:rPr>
                          <w:color w:val="auto"/>
                          <w:sz w:val="20"/>
                          <w:szCs w:val="20"/>
                        </w:rPr>
                        <w:t>(Congo)</w:t>
                      </w:r>
                    </w:p>
                    <w:p w14:paraId="0C44EA67" w14:textId="3D1A16CA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Fatality rate over </w:t>
                      </w: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45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is 94%</w:t>
                      </w:r>
                    </w:p>
                    <w:p w14:paraId="4AE1377A" w14:textId="4AEC342A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Fatality rate under </w:t>
                      </w: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21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is 57%</w:t>
                      </w:r>
                    </w:p>
                    <w:p w14:paraId="08128E5D" w14:textId="30A82872" w:rsidR="00D82EBD" w:rsidRDefault="00A14568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1976 - 2014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: 25 Outbreaks (with about 1,500 deaths)</w:t>
                      </w:r>
                    </w:p>
                    <w:p w14:paraId="3E2471EF" w14:textId="69773F4F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2014 - 2016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: 2 Outbreaks  (with about 11,374 deaths)</w:t>
                      </w:r>
                    </w:p>
                    <w:p w14:paraId="4B6E81D2" w14:textId="6AEB768D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2014 Outbreak started in Guinea, Liberia, &amp; Sierra Leone</w:t>
                      </w:r>
                    </w:p>
                    <w:p w14:paraId="662FEB91" w14:textId="35B10BC6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Head doctor of the 2014 Outbreak died from the disease</w:t>
                      </w:r>
                    </w:p>
                    <w:p w14:paraId="2EE99B0B" w14:textId="0705465A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Four people have had Ebola in the United States</w:t>
                      </w:r>
                    </w:p>
                    <w:p w14:paraId="706893D4" w14:textId="7A224408" w:rsidR="00A14568" w:rsidRP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Ebola is a type of RNA virus</w:t>
                      </w:r>
                    </w:p>
                    <w:p w14:paraId="5CB51545" w14:textId="55F98890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57D74DE1" w14:textId="77777777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06650B2" w14:textId="77777777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2EE1B7B2" w14:textId="77777777" w:rsidR="007D57B6" w:rsidRPr="00B8077B" w:rsidRDefault="007D57B6" w:rsidP="00D82EBD">
                      <w:pPr>
                        <w:ind w:left="27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r w:rsidR="000D59CA">
        <w:rPr>
          <w:noProof/>
        </w:rPr>
        <w:drawing>
          <wp:anchor distT="0" distB="0" distL="114300" distR="114300" simplePos="0" relativeHeight="251679768" behindDoc="0" locked="0" layoutInCell="1" allowOverlap="1" wp14:anchorId="0054E3EB" wp14:editId="68A9CC6C">
            <wp:simplePos x="0" y="0"/>
            <wp:positionH relativeFrom="page">
              <wp:posOffset>7353300</wp:posOffset>
            </wp:positionH>
            <wp:positionV relativeFrom="page">
              <wp:posOffset>3576955</wp:posOffset>
            </wp:positionV>
            <wp:extent cx="2078990" cy="1340485"/>
            <wp:effectExtent l="0" t="0" r="3810" b="5715"/>
            <wp:wrapThrough wrapText="bothSides">
              <wp:wrapPolygon edited="0">
                <wp:start x="0" y="0"/>
                <wp:lineTo x="0" y="21283"/>
                <wp:lineTo x="21376" y="21283"/>
                <wp:lineTo x="21376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D59CA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6BE98C" wp14:editId="33B85E68">
                <wp:simplePos x="0" y="0"/>
                <wp:positionH relativeFrom="page">
                  <wp:posOffset>7353300</wp:posOffset>
                </wp:positionH>
                <wp:positionV relativeFrom="page">
                  <wp:posOffset>807720</wp:posOffset>
                </wp:positionV>
                <wp:extent cx="2070100" cy="764540"/>
                <wp:effectExtent l="0" t="0" r="12700" b="0"/>
                <wp:wrapThrough wrapText="bothSides">
                  <wp:wrapPolygon edited="0">
                    <wp:start x="0" y="0"/>
                    <wp:lineTo x="0" y="20811"/>
                    <wp:lineTo x="21467" y="20811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764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3E991" w14:textId="7EEA5950" w:rsidR="007D57B6" w:rsidRPr="00680964" w:rsidRDefault="00A16940" w:rsidP="008F08A5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680964">
                              <w:rPr>
                                <w:sz w:val="56"/>
                                <w:szCs w:val="56"/>
                              </w:rPr>
                              <w:t>Ebola</w:t>
                            </w:r>
                            <w:r w:rsidR="00680964" w:rsidRPr="00680964">
                              <w:rPr>
                                <w:sz w:val="56"/>
                                <w:szCs w:val="56"/>
                              </w:rPr>
                              <w:t xml:space="preserve"> Virus</w:t>
                            </w:r>
                            <w:r w:rsidRPr="00680964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BE98C" id="Rectangle 4" o:spid="_x0000_s1028" style="position:absolute;margin-left:579pt;margin-top:63.6pt;width:163pt;height:6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" fillcolor="red" stroked="f">
                <v:textbox inset=",14.4pt,,14.4pt">
                  <w:txbxContent>
                    <w:p w14:paraId="68F3E991" w14:textId="7EEA5950" w:rsidR="007D57B6" w:rsidRPr="00680964" w:rsidRDefault="00A16940" w:rsidP="008F08A5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680964">
                        <w:rPr>
                          <w:sz w:val="56"/>
                          <w:szCs w:val="56"/>
                        </w:rPr>
                        <w:t>Ebola</w:t>
                      </w:r>
                      <w:r w:rsidR="00680964" w:rsidRPr="00680964">
                        <w:rPr>
                          <w:sz w:val="56"/>
                          <w:szCs w:val="56"/>
                        </w:rPr>
                        <w:t xml:space="preserve"> Virus</w:t>
                      </w:r>
                      <w:r w:rsidRPr="00680964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94EAA">
        <w:rPr>
          <w:noProof/>
        </w:rPr>
        <w:drawing>
          <wp:anchor distT="0" distB="0" distL="114300" distR="114300" simplePos="0" relativeHeight="251703320" behindDoc="0" locked="0" layoutInCell="1" allowOverlap="1" wp14:anchorId="3CFBFC27" wp14:editId="51B1B4BB">
            <wp:simplePos x="0" y="0"/>
            <wp:positionH relativeFrom="page">
              <wp:posOffset>635000</wp:posOffset>
            </wp:positionH>
            <wp:positionV relativeFrom="page">
              <wp:posOffset>5582285</wp:posOffset>
            </wp:positionV>
            <wp:extent cx="2070100" cy="1163955"/>
            <wp:effectExtent l="0" t="0" r="12700" b="4445"/>
            <wp:wrapThrough wrapText="bothSides">
              <wp:wrapPolygon edited="0">
                <wp:start x="0" y="0"/>
                <wp:lineTo x="0" y="21211"/>
                <wp:lineTo x="21467" y="21211"/>
                <wp:lineTo x="2146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f6:j4t_nt1s0nvbg7n55swv8r_00000gp:T:TemporaryItems:stockxpertcom_id9106032_2f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C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609C5" wp14:editId="4E3B50CA">
                <wp:simplePos x="0" y="0"/>
                <wp:positionH relativeFrom="page">
                  <wp:posOffset>635000</wp:posOffset>
                </wp:positionH>
                <wp:positionV relativeFrom="page">
                  <wp:posOffset>914401</wp:posOffset>
                </wp:positionV>
                <wp:extent cx="2070100" cy="574040"/>
                <wp:effectExtent l="0" t="0" r="12700" b="10160"/>
                <wp:wrapThrough wrapText="bothSides">
                  <wp:wrapPolygon edited="0">
                    <wp:start x="0" y="0"/>
                    <wp:lineTo x="0" y="21027"/>
                    <wp:lineTo x="21467" y="21027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574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B3B34" w14:textId="7DF00AAB" w:rsidR="007D57B6" w:rsidRPr="001411C4" w:rsidRDefault="001411C4" w:rsidP="008F08A5">
                            <w:pPr>
                              <w:pStyle w:val="Heading1"/>
                            </w:pPr>
                            <w:r>
                              <w:t>Extra 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609C5" id="Rectangle 2" o:spid="_x0000_s1029" style="position:absolute;margin-left:50pt;margin-top:1in;width:163pt;height:4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" fillcolor="red" stroked="f">
                <v:textbox inset=",7.2pt,,7.2pt">
                  <w:txbxContent>
                    <w:p w14:paraId="459B3B34" w14:textId="7DF00AAB" w:rsidR="007D57B6" w:rsidRPr="001411C4" w:rsidRDefault="001411C4" w:rsidP="008F08A5">
                      <w:pPr>
                        <w:pStyle w:val="Heading1"/>
                      </w:pPr>
                      <w:r>
                        <w:t>Extra Facts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80964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719F7B93" wp14:editId="580F8430">
                <wp:simplePos x="0" y="0"/>
                <wp:positionH relativeFrom="page">
                  <wp:posOffset>3987800</wp:posOffset>
                </wp:positionH>
                <wp:positionV relativeFrom="page">
                  <wp:posOffset>914400</wp:posOffset>
                </wp:positionV>
                <wp:extent cx="2070100" cy="574040"/>
                <wp:effectExtent l="0" t="0" r="12700" b="10160"/>
                <wp:wrapThrough wrapText="bothSides">
                  <wp:wrapPolygon edited="0">
                    <wp:start x="0" y="0"/>
                    <wp:lineTo x="0" y="21027"/>
                    <wp:lineTo x="21467" y="21027"/>
                    <wp:lineTo x="21467" y="0"/>
                    <wp:lineTo x="0" y="0"/>
                  </wp:wrapPolygon>
                </wp:wrapThrough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574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0F9D4" w14:textId="329FFAA1" w:rsidR="007D57B6" w:rsidRPr="001411C4" w:rsidRDefault="001411C4" w:rsidP="0076308C">
                            <w:pPr>
                              <w:pStyle w:val="Heading1"/>
                              <w:rPr>
                                <w:sz w:val="52"/>
                                <w:szCs w:val="52"/>
                              </w:rPr>
                            </w:pPr>
                            <w:r w:rsidRPr="001411C4">
                              <w:rPr>
                                <w:sz w:val="52"/>
                                <w:szCs w:val="52"/>
                              </w:rPr>
                              <w:t>Help Section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7B93" id="_x0000_s1030" style="position:absolute;margin-left:314pt;margin-top:1in;width:163pt;height:45.2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" fillcolor="red" stroked="f">
                <v:textbox inset=",7.2pt,,7.2pt">
                  <w:txbxContent>
                    <w:p w14:paraId="0540F9D4" w14:textId="329FFAA1" w:rsidR="007D57B6" w:rsidRPr="001411C4" w:rsidRDefault="001411C4" w:rsidP="0076308C">
                      <w:pPr>
                        <w:pStyle w:val="Heading1"/>
                        <w:rPr>
                          <w:sz w:val="52"/>
                          <w:szCs w:val="52"/>
                        </w:rPr>
                      </w:pPr>
                      <w:r w:rsidRPr="001411C4">
                        <w:rPr>
                          <w:sz w:val="52"/>
                          <w:szCs w:val="52"/>
                        </w:rPr>
                        <w:t>Help Section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E15B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F89DF1" wp14:editId="02ECE6DD">
                <wp:simplePos x="0" y="0"/>
                <wp:positionH relativeFrom="page">
                  <wp:posOffset>7353300</wp:posOffset>
                </wp:positionH>
                <wp:positionV relativeFrom="page">
                  <wp:posOffset>5359400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6D55" w14:textId="77777777" w:rsidR="007D57B6" w:rsidRPr="000D59CA" w:rsidRDefault="007D57B6" w:rsidP="008F08A5">
                            <w:pPr>
                              <w:pStyle w:val="Subtitle"/>
                              <w:rPr>
                                <w:color w:val="FF0000"/>
                              </w:rPr>
                            </w:pPr>
                            <w:r w:rsidRPr="000D59CA">
                              <w:rPr>
                                <w:color w:val="FF0000"/>
                              </w:rPr>
                              <w:t>Craig Reuter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89DF1" id="Text Box 27" o:spid="_x0000_s1031" type="#_x0000_t202" style="position:absolute;margin-left:579pt;margin-top:422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" filled="f" stroked="f">
                <v:textbox inset=",0,,0">
                  <w:txbxContent>
                    <w:p w14:paraId="1A076D55" w14:textId="77777777" w:rsidR="007D57B6" w:rsidRPr="000D59CA" w:rsidRDefault="007D57B6" w:rsidP="008F08A5">
                      <w:pPr>
                        <w:pStyle w:val="Subtitle"/>
                        <w:rPr>
                          <w:color w:val="FF0000"/>
                        </w:rPr>
                      </w:pPr>
                      <w:r w:rsidRPr="000D59CA">
                        <w:rPr>
                          <w:color w:val="FF0000"/>
                        </w:rPr>
                        <w:t>Craig Reuter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4A6936D" wp14:editId="4AEF1E54">
                <wp:simplePos x="0" y="0"/>
                <wp:positionH relativeFrom="page">
                  <wp:posOffset>7362825</wp:posOffset>
                </wp:positionH>
                <wp:positionV relativeFrom="page">
                  <wp:posOffset>6334125</wp:posOffset>
                </wp:positionV>
                <wp:extent cx="2070100" cy="708025"/>
                <wp:effectExtent l="0" t="0" r="0" b="3175"/>
                <wp:wrapThrough wrapText="bothSides">
                  <wp:wrapPolygon edited="0">
                    <wp:start x="265" y="0"/>
                    <wp:lineTo x="265" y="20922"/>
                    <wp:lineTo x="20937" y="20922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5685" w14:textId="470F8130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Biology</w:t>
                            </w:r>
                          </w:p>
                          <w:p w14:paraId="19C3EC88" w14:textId="6D27F284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5th</w:t>
                            </w:r>
                            <w:r w:rsidR="007D57B6" w:rsidRPr="000D59CA">
                              <w:rPr>
                                <w:color w:val="FF0000"/>
                              </w:rPr>
                              <w:t xml:space="preserve"> Block</w:t>
                            </w:r>
                          </w:p>
                          <w:p w14:paraId="0C55EA70" w14:textId="391C0BE8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2/10/2017</w:t>
                            </w:r>
                          </w:p>
                          <w:p w14:paraId="570F73AC" w14:textId="77777777" w:rsidR="007D57B6" w:rsidRPr="00BA5515" w:rsidRDefault="007D57B6" w:rsidP="008F08A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936D" id="Text Box 30" o:spid="_x0000_s1032" type="#_x0000_t202" style="position:absolute;margin-left:579.75pt;margin-top:498.75pt;width:163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" filled="f" stroked="f">
                <v:textbox inset=",0,,0">
                  <w:txbxContent>
                    <w:p w14:paraId="1CC05685" w14:textId="470F8130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Biology</w:t>
                      </w:r>
                    </w:p>
                    <w:p w14:paraId="19C3EC88" w14:textId="6D27F284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5th</w:t>
                      </w:r>
                      <w:r w:rsidR="007D57B6" w:rsidRPr="000D59CA">
                        <w:rPr>
                          <w:color w:val="FF0000"/>
                        </w:rPr>
                        <w:t xml:space="preserve"> Block</w:t>
                      </w:r>
                    </w:p>
                    <w:p w14:paraId="0C55EA70" w14:textId="391C0BE8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2/10/2017</w:t>
                      </w:r>
                    </w:p>
                    <w:p w14:paraId="570F73AC" w14:textId="77777777" w:rsidR="007D57B6" w:rsidRPr="00BA5515" w:rsidRDefault="007D57B6" w:rsidP="008F08A5">
                      <w:pPr>
                        <w:pStyle w:val="Heading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143F81" wp14:editId="5AD4F408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B528" w14:textId="77777777" w:rsidR="007D57B6" w:rsidRDefault="007D57B6" w:rsidP="008F08A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3F81" id="Text Box 28" o:spid="_x0000_s1033" type="#_x0000_t202" style="position:absolute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" filled="f" stroked="f">
                <v:textbox inset=",0,,0">
                  <w:txbxContent>
                    <w:p w14:paraId="45F7B528" w14:textId="77777777" w:rsidR="007D57B6" w:rsidRDefault="007D57B6" w:rsidP="008F08A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31B0">
        <w:br w:type="page"/>
      </w:r>
      <w:r w:rsidR="00D250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4B5349EF" wp14:editId="710041F2">
                <wp:simplePos x="0" y="0"/>
                <wp:positionH relativeFrom="page">
                  <wp:posOffset>7287260</wp:posOffset>
                </wp:positionH>
                <wp:positionV relativeFrom="page">
                  <wp:posOffset>2174240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2C76F" w14:textId="77777777" w:rsidR="00B90C49" w:rsidRPr="00D2504E" w:rsidRDefault="00B90C49" w:rsidP="00B90C49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Diagnosis</w:t>
                            </w:r>
                          </w:p>
                          <w:p w14:paraId="2EADAECE" w14:textId="257D5EF1" w:rsidR="00B90C49" w:rsidRPr="00D2504E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Blood Tests</w:t>
                            </w:r>
                          </w:p>
                          <w:p w14:paraId="5817D619" w14:textId="5BEC4A78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ELISA Test</w:t>
                            </w:r>
                          </w:p>
                          <w:p w14:paraId="55AFFF91" w14:textId="625B3DDA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IgM ELISA Test</w:t>
                            </w:r>
                          </w:p>
                          <w:p w14:paraId="12F1D3E9" w14:textId="55F895D1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PCR Test</w:t>
                            </w:r>
                          </w:p>
                          <w:p w14:paraId="6160B47A" w14:textId="3C98698A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IgC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Antibodies Test</w:t>
                            </w:r>
                          </w:p>
                          <w:p w14:paraId="1CB9C2D1" w14:textId="77777777" w:rsidR="00D2504E" w:rsidRPr="00D2504E" w:rsidRDefault="00D2504E" w:rsidP="00D2504E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6113EB42" w14:textId="77777777" w:rsidR="00D2504E" w:rsidRDefault="00B90C49" w:rsidP="00D2504E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Treatment</w:t>
                            </w:r>
                          </w:p>
                          <w:p w14:paraId="42453CE1" w14:textId="32F47C72" w:rsidR="007D57B6" w:rsidRPr="00D2504E" w:rsidRDefault="00B90C49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 </w:t>
                            </w:r>
                            <w:r w:rsid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specific </w:t>
                            </w: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>treatment found yet</w:t>
                            </w:r>
                          </w:p>
                          <w:p w14:paraId="162EF7BD" w14:textId="6FCF7F53" w:rsidR="00B90C49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Provide fluids</w:t>
                            </w:r>
                          </w:p>
                          <w:p w14:paraId="035BB230" w14:textId="75AE7B7D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Replace lost blood</w:t>
                            </w:r>
                          </w:p>
                          <w:p w14:paraId="06549395" w14:textId="2765F8EB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Immune therapy</w:t>
                            </w:r>
                          </w:p>
                          <w:p w14:paraId="1D738EB0" w14:textId="7535C9B4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Provide oxygen</w:t>
                            </w:r>
                          </w:p>
                          <w:p w14:paraId="1C2DA37A" w14:textId="77777777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Experimental vaccines</w:t>
                            </w:r>
                          </w:p>
                          <w:p w14:paraId="0E0B1F3F" w14:textId="682909DE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Pain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medication</w:t>
                            </w:r>
                          </w:p>
                          <w:p w14:paraId="7F2D9302" w14:textId="142F738F" w:rsidR="00D2504E" w:rsidRPr="00D2504E" w:rsidRDefault="00D2504E" w:rsidP="00D2504E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        (For inevitable death)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49EF" id="_x0000_s1034" type="#_x0000_t202" style="position:absolute;margin-left:573.8pt;margin-top:171.2pt;width:163pt;height:249.5pt;z-index:2516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" filled="f" stroked="f">
                <v:textbox inset=",0,,0">
                  <w:txbxContent>
                    <w:p w14:paraId="22E2C76F" w14:textId="77777777" w:rsidR="00B90C49" w:rsidRPr="00D2504E" w:rsidRDefault="00B90C49" w:rsidP="00B90C49">
                      <w:pPr>
                        <w:pStyle w:val="BodyText2"/>
                        <w:numPr>
                          <w:ilvl w:val="0"/>
                          <w:numId w:val="3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Diagnosis</w:t>
                      </w:r>
                    </w:p>
                    <w:p w14:paraId="2EADAECE" w14:textId="257D5EF1" w:rsidR="00B90C49" w:rsidRPr="00D2504E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Blood Tests</w:t>
                      </w:r>
                    </w:p>
                    <w:p w14:paraId="5817D619" w14:textId="5BEC4A78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ELISA Test</w:t>
                      </w:r>
                    </w:p>
                    <w:p w14:paraId="55AFFF91" w14:textId="625B3DDA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IgM ELISA Test</w:t>
                      </w:r>
                    </w:p>
                    <w:p w14:paraId="12F1D3E9" w14:textId="55F895D1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PCR Test</w:t>
                      </w:r>
                    </w:p>
                    <w:p w14:paraId="6160B47A" w14:textId="3C98698A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IgC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Antibodies Test</w:t>
                      </w:r>
                    </w:p>
                    <w:p w14:paraId="1CB9C2D1" w14:textId="77777777" w:rsidR="00D2504E" w:rsidRPr="00D2504E" w:rsidRDefault="00D2504E" w:rsidP="00D2504E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6113EB42" w14:textId="77777777" w:rsidR="00D2504E" w:rsidRDefault="00B90C49" w:rsidP="00D2504E">
                      <w:pPr>
                        <w:pStyle w:val="BodyText2"/>
                        <w:numPr>
                          <w:ilvl w:val="0"/>
                          <w:numId w:val="3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Treatment</w:t>
                      </w:r>
                    </w:p>
                    <w:p w14:paraId="42453CE1" w14:textId="32F47C72" w:rsidR="007D57B6" w:rsidRPr="00D2504E" w:rsidRDefault="00B90C49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 xml:space="preserve">No </w:t>
                      </w:r>
                      <w:r w:rsidR="00D2504E">
                        <w:rPr>
                          <w:color w:val="auto"/>
                          <w:sz w:val="20"/>
                          <w:szCs w:val="20"/>
                        </w:rPr>
                        <w:t xml:space="preserve">specific </w:t>
                      </w: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>treatment found yet</w:t>
                      </w:r>
                    </w:p>
                    <w:p w14:paraId="162EF7BD" w14:textId="6FCF7F53" w:rsidR="00B90C49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Provide fluids</w:t>
                      </w:r>
                    </w:p>
                    <w:p w14:paraId="035BB230" w14:textId="75AE7B7D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Replace lost blood</w:t>
                      </w:r>
                    </w:p>
                    <w:p w14:paraId="06549395" w14:textId="2765F8EB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Immune therapy</w:t>
                      </w:r>
                    </w:p>
                    <w:p w14:paraId="1D738EB0" w14:textId="7535C9B4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Provide oxygen</w:t>
                      </w:r>
                    </w:p>
                    <w:p w14:paraId="1C2DA37A" w14:textId="77777777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Experimental vaccines</w:t>
                      </w:r>
                    </w:p>
                    <w:p w14:paraId="0E0B1F3F" w14:textId="682909DE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 xml:space="preserve">Pain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medication</w:t>
                      </w:r>
                    </w:p>
                    <w:p w14:paraId="7F2D9302" w14:textId="142F738F" w:rsidR="00D2504E" w:rsidRPr="00D2504E" w:rsidRDefault="00D2504E" w:rsidP="00D2504E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        (For inevitable death)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903DF">
        <w:rPr>
          <w:noProof/>
        </w:rPr>
        <mc:AlternateContent>
          <mc:Choice Requires="wps">
            <w:drawing>
              <wp:anchor distT="0" distB="0" distL="114300" distR="114300" simplePos="0" relativeHeight="251693079" behindDoc="0" locked="0" layoutInCell="1" allowOverlap="1" wp14:anchorId="3EB33AFB" wp14:editId="4ABF4E0B">
                <wp:simplePos x="0" y="0"/>
                <wp:positionH relativeFrom="page">
                  <wp:posOffset>4051300</wp:posOffset>
                </wp:positionH>
                <wp:positionV relativeFrom="page">
                  <wp:posOffset>3540760</wp:posOffset>
                </wp:positionV>
                <wp:extent cx="2058035" cy="3655060"/>
                <wp:effectExtent l="0" t="0" r="0" b="2540"/>
                <wp:wrapThrough wrapText="bothSides">
                  <wp:wrapPolygon edited="0">
                    <wp:start x="267" y="0"/>
                    <wp:lineTo x="267" y="21465"/>
                    <wp:lineTo x="21060" y="21465"/>
                    <wp:lineTo x="21060" y="0"/>
                    <wp:lineTo x="267" y="0"/>
                  </wp:wrapPolygon>
                </wp:wrapThrough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5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1CBF2" w14:textId="77777777" w:rsidR="00AB21DA" w:rsidRPr="00AB21DA" w:rsidRDefault="00AB21DA" w:rsidP="00AB21D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4C14F8" w14:textId="42276D88" w:rsidR="007D57B6" w:rsidRP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13647">
                              <w:rPr>
                                <w:color w:val="auto"/>
                              </w:rPr>
                              <w:t>C</w:t>
                            </w:r>
                            <w:r w:rsidRPr="00813647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aused by the </w:t>
                            </w:r>
                            <w:r w:rsidRPr="00AB21DA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Zaire ebolavirus</w:t>
                            </w:r>
                          </w:p>
                          <w:p w14:paraId="24CAB3AC" w14:textId="277346F2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Transmitted by direct contact with blood, body fluids, or skin</w:t>
                            </w:r>
                          </w:p>
                          <w:p w14:paraId="0673E70B" w14:textId="133D4B46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Having direct contact through the eyes, nose, or mouth</w:t>
                            </w:r>
                          </w:p>
                          <w:p w14:paraId="7C383B94" w14:textId="0490AD5F" w:rsidR="007D57B6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Needles &amp; syringes contaminated with the virus</w:t>
                            </w:r>
                          </w:p>
                          <w:p w14:paraId="36BA04AE" w14:textId="68F7C3E9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Become infected when in contact of infected animal</w:t>
                            </w:r>
                          </w:p>
                          <w:p w14:paraId="3D57B642" w14:textId="44537C9E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Cannot spread through water, air, or by food</w:t>
                            </w:r>
                          </w:p>
                          <w:p w14:paraId="0423BBDB" w14:textId="7D17C9ED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Can be spread in healthcare center if staff are not wearing appropriate protective </w:t>
                            </w:r>
                            <w:r w:rsidR="006903DF">
                              <w:rPr>
                                <w:color w:val="auto"/>
                                <w:sz w:val="20"/>
                                <w:szCs w:val="20"/>
                              </w:rPr>
                              <w:t>gear</w:t>
                            </w:r>
                          </w:p>
                          <w:p w14:paraId="34E98172" w14:textId="6E48165F" w:rsidR="006903DF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Very severe in humans (Africa)</w:t>
                            </w:r>
                          </w:p>
                          <w:p w14:paraId="14AA8F4C" w14:textId="355C8C5E" w:rsidR="006903DF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Once people recover they can no longer spread the virus</w:t>
                            </w:r>
                          </w:p>
                          <w:p w14:paraId="282B633A" w14:textId="238A76AC" w:rsidR="006903DF" w:rsidRPr="00813647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Has been detected in semen after patients have recovered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3AFB" id="_x0000_s1035" type="#_x0000_t202" style="position:absolute;margin-left:319pt;margin-top:278.8pt;width:162.05pt;height:287.8pt;z-index:251693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" filled="f" stroked="f">
                <v:textbox inset=",0,,0">
                  <w:txbxContent>
                    <w:p w14:paraId="2821CBF2" w14:textId="77777777" w:rsidR="00AB21DA" w:rsidRPr="00AB21DA" w:rsidRDefault="00AB21DA" w:rsidP="00AB21D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bookmarkStart w:id="1" w:name="_GoBack"/>
                    </w:p>
                    <w:p w14:paraId="1F4C14F8" w14:textId="42276D88" w:rsidR="007D57B6" w:rsidRP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813647">
                        <w:rPr>
                          <w:color w:val="auto"/>
                        </w:rPr>
                        <w:t>C</w:t>
                      </w:r>
                      <w:r w:rsidRPr="00813647">
                        <w:rPr>
                          <w:color w:val="auto"/>
                          <w:sz w:val="20"/>
                          <w:szCs w:val="20"/>
                        </w:rPr>
                        <w:t xml:space="preserve">aused by the </w:t>
                      </w:r>
                      <w:r w:rsidRPr="00AB21DA">
                        <w:rPr>
                          <w:i/>
                          <w:color w:val="auto"/>
                          <w:sz w:val="20"/>
                          <w:szCs w:val="20"/>
                        </w:rPr>
                        <w:t>Zaire ebolavirus</w:t>
                      </w:r>
                    </w:p>
                    <w:p w14:paraId="24CAB3AC" w14:textId="277346F2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Transmitted by direct contact with blood, body fluids, or skin</w:t>
                      </w:r>
                    </w:p>
                    <w:p w14:paraId="0673E70B" w14:textId="133D4B46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Having direct contact through the eyes, nose, or mouth</w:t>
                      </w:r>
                    </w:p>
                    <w:p w14:paraId="7C383B94" w14:textId="0490AD5F" w:rsidR="007D57B6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Needles &amp; syringes contaminated with the virus</w:t>
                      </w:r>
                    </w:p>
                    <w:p w14:paraId="36BA04AE" w14:textId="68F7C3E9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Become infected when in contact of infected animal</w:t>
                      </w:r>
                    </w:p>
                    <w:p w14:paraId="3D57B642" w14:textId="44537C9E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Cannot spread through water, air, or by food</w:t>
                      </w:r>
                    </w:p>
                    <w:p w14:paraId="0423BBDB" w14:textId="7D17C9ED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Can be spread in healthcare center if staff are not wearing appropriate protective </w:t>
                      </w:r>
                      <w:r w:rsidR="006903DF">
                        <w:rPr>
                          <w:color w:val="auto"/>
                          <w:sz w:val="20"/>
                          <w:szCs w:val="20"/>
                        </w:rPr>
                        <w:t>gear</w:t>
                      </w:r>
                    </w:p>
                    <w:p w14:paraId="34E98172" w14:textId="6E48165F" w:rsidR="006903DF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Very severe in humans (Africa)</w:t>
                      </w:r>
                    </w:p>
                    <w:p w14:paraId="14AA8F4C" w14:textId="355C8C5E" w:rsidR="006903DF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Once people recover they can no longer spread the virus</w:t>
                      </w:r>
                    </w:p>
                    <w:p w14:paraId="282B633A" w14:textId="238A76AC" w:rsidR="006903DF" w:rsidRPr="00813647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Has been detected in semen after patients have recovered</w:t>
                      </w:r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903DF">
        <w:rPr>
          <w:noProof/>
        </w:rPr>
        <w:drawing>
          <wp:anchor distT="0" distB="0" distL="114300" distR="114300" simplePos="0" relativeHeight="251698200" behindDoc="0" locked="0" layoutInCell="1" allowOverlap="1" wp14:anchorId="18E1EB77" wp14:editId="3E5BFB06">
            <wp:simplePos x="0" y="0"/>
            <wp:positionH relativeFrom="page">
              <wp:posOffset>4013200</wp:posOffset>
            </wp:positionH>
            <wp:positionV relativeFrom="page">
              <wp:posOffset>2293620</wp:posOffset>
            </wp:positionV>
            <wp:extent cx="2070100" cy="1247140"/>
            <wp:effectExtent l="0" t="0" r="12700" b="0"/>
            <wp:wrapThrough wrapText="bothSides">
              <wp:wrapPolygon edited="0">
                <wp:start x="0" y="0"/>
                <wp:lineTo x="0" y="21116"/>
                <wp:lineTo x="21467" y="21116"/>
                <wp:lineTo x="21467" y="0"/>
                <wp:lineTo x="0" y="0"/>
              </wp:wrapPolygon>
            </wp:wrapThrough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1B">
        <w:rPr>
          <w:noProof/>
        </w:rPr>
        <w:drawing>
          <wp:anchor distT="0" distB="0" distL="114300" distR="114300" simplePos="0" relativeHeight="251696152" behindDoc="0" locked="0" layoutInCell="1" allowOverlap="1" wp14:anchorId="4717ABF4" wp14:editId="7F15DD53">
            <wp:simplePos x="0" y="0"/>
            <wp:positionH relativeFrom="page">
              <wp:posOffset>819785</wp:posOffset>
            </wp:positionH>
            <wp:positionV relativeFrom="page">
              <wp:posOffset>5139690</wp:posOffset>
            </wp:positionV>
            <wp:extent cx="1699895" cy="1715770"/>
            <wp:effectExtent l="0" t="0" r="1905" b="11430"/>
            <wp:wrapThrough wrapText="bothSides">
              <wp:wrapPolygon edited="0">
                <wp:start x="7746" y="0"/>
                <wp:lineTo x="3550" y="2558"/>
                <wp:lineTo x="3550" y="5116"/>
                <wp:lineTo x="0" y="5756"/>
                <wp:lineTo x="0" y="19506"/>
                <wp:lineTo x="3227" y="21424"/>
                <wp:lineTo x="18074" y="21424"/>
                <wp:lineTo x="18074" y="20465"/>
                <wp:lineTo x="21301" y="18546"/>
                <wp:lineTo x="21301" y="15668"/>
                <wp:lineTo x="19688" y="15349"/>
                <wp:lineTo x="20979" y="13430"/>
                <wp:lineTo x="21301" y="7994"/>
                <wp:lineTo x="20656" y="6715"/>
                <wp:lineTo x="17428" y="5116"/>
                <wp:lineTo x="20656" y="4477"/>
                <wp:lineTo x="20010" y="3517"/>
                <wp:lineTo x="13555" y="0"/>
                <wp:lineTo x="7746" y="0"/>
              </wp:wrapPolygon>
            </wp:wrapThrough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9DD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D86F5CB" wp14:editId="5EA1A6A3">
                <wp:simplePos x="0" y="0"/>
                <wp:positionH relativeFrom="page">
                  <wp:posOffset>624205</wp:posOffset>
                </wp:positionH>
                <wp:positionV relativeFrom="page">
                  <wp:posOffset>1979930</wp:posOffset>
                </wp:positionV>
                <wp:extent cx="2286000" cy="3168650"/>
                <wp:effectExtent l="0" t="0" r="0" b="6350"/>
                <wp:wrapThrough wrapText="bothSides">
                  <wp:wrapPolygon edited="0">
                    <wp:start x="240" y="0"/>
                    <wp:lineTo x="240" y="21470"/>
                    <wp:lineTo x="21120" y="21470"/>
                    <wp:lineTo x="21120" y="0"/>
                    <wp:lineTo x="240" y="0"/>
                  </wp:wrapPolygon>
                </wp:wrapThrough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C325C" w14:textId="062BE5DF" w:rsidR="007D57B6" w:rsidRDefault="00335A8E" w:rsidP="00C51081">
                            <w:pPr>
                              <w:pStyle w:val="BodyText2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3C7B14"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ymptoms may appear 2-</w:t>
                            </w:r>
                            <w:r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21 days</w:t>
                            </w:r>
                          </w:p>
                          <w:p w14:paraId="630FF6DE" w14:textId="77777777" w:rsidR="005D601C" w:rsidRDefault="005D601C" w:rsidP="001C6065">
                            <w:pPr>
                              <w:pStyle w:val="BodyText2"/>
                              <w:ind w:left="-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41849DE" w14:textId="12D6B087" w:rsidR="00FA622B" w:rsidRPr="00C64CB2" w:rsidRDefault="00FA622B" w:rsidP="00C51081">
                            <w:pPr>
                              <w:pStyle w:val="BodyText2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64CB2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Symptoms</w:t>
                            </w:r>
                          </w:p>
                          <w:p w14:paraId="5B19C152" w14:textId="77777777" w:rsidR="009A25B8" w:rsidRDefault="009A25B8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Unexplained Bleeding</w:t>
                            </w:r>
                          </w:p>
                          <w:p w14:paraId="2D98C801" w14:textId="715A5FAE" w:rsidR="001C35EE" w:rsidRDefault="00F11BD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Excessive</w:t>
                            </w:r>
                            <w:r w:rsidR="001C35E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Bruising</w:t>
                            </w:r>
                          </w:p>
                          <w:p w14:paraId="0FFD272F" w14:textId="332F41EF" w:rsidR="00F80821" w:rsidRDefault="00084498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Bloody Diarrhea</w:t>
                            </w:r>
                          </w:p>
                          <w:p w14:paraId="5D1E60B8" w14:textId="593D8E6D" w:rsidR="00133B5E" w:rsidRDefault="002F13F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Fever</w:t>
                            </w:r>
                          </w:p>
                          <w:p w14:paraId="5833FEDA" w14:textId="1B83BD83" w:rsidR="002F13FF" w:rsidRDefault="002F13F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Severe Headache</w:t>
                            </w:r>
                          </w:p>
                          <w:p w14:paraId="595E2739" w14:textId="0C13A08F" w:rsidR="00EA43CA" w:rsidRDefault="00EA43CA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Vomiting</w:t>
                            </w:r>
                          </w:p>
                          <w:p w14:paraId="3A459C23" w14:textId="44753406" w:rsidR="002F13FF" w:rsidRDefault="00797D61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Joint &amp; Muscle Pain</w:t>
                            </w:r>
                          </w:p>
                          <w:p w14:paraId="2FCCE040" w14:textId="5E09ECDD" w:rsidR="00263C3D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Severe Weight Loss</w:t>
                            </w:r>
                          </w:p>
                          <w:p w14:paraId="2D74345F" w14:textId="3DD0B7A5" w:rsidR="004478A2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Chills</w:t>
                            </w:r>
                          </w:p>
                          <w:p w14:paraId="36D92BE1" w14:textId="367B0ADC" w:rsidR="00797D61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Sore Throat</w:t>
                            </w:r>
                          </w:p>
                          <w:p w14:paraId="0B221B39" w14:textId="7B916B05" w:rsidR="004478A2" w:rsidRDefault="00DB5C79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Stomach Pain</w:t>
                            </w:r>
                          </w:p>
                          <w:p w14:paraId="5487DF61" w14:textId="14C39668" w:rsidR="00DB5C79" w:rsidRPr="002F13FF" w:rsidRDefault="00DB5C79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Reddened Eyes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F5CB" id="_x0000_s1036" type="#_x0000_t202" style="position:absolute;margin-left:49.15pt;margin-top:155.9pt;width:180pt;height:249.5pt;z-index:2516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" filled="f" stroked="f">
                <v:textbox inset=",0,,0">
                  <w:txbxContent>
                    <w:p w14:paraId="646C325C" w14:textId="062BE5DF" w:rsidR="007D57B6" w:rsidRDefault="00335A8E" w:rsidP="00C51081">
                      <w:pPr>
                        <w:pStyle w:val="BodyText2"/>
                        <w:numPr>
                          <w:ilvl w:val="0"/>
                          <w:numId w:val="1"/>
                        </w:numPr>
                        <w:ind w:left="36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401EF">
                        <w:rPr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3C7B14" w:rsidRPr="00F401EF">
                        <w:rPr>
                          <w:color w:val="auto"/>
                          <w:sz w:val="20"/>
                          <w:szCs w:val="20"/>
                        </w:rPr>
                        <w:t>ymptoms may appear 2-</w:t>
                      </w:r>
                      <w:r w:rsidRPr="00F401EF">
                        <w:rPr>
                          <w:color w:val="auto"/>
                          <w:sz w:val="20"/>
                          <w:szCs w:val="20"/>
                        </w:rPr>
                        <w:t>21 days</w:t>
                      </w:r>
                    </w:p>
                    <w:p w14:paraId="630FF6DE" w14:textId="77777777" w:rsidR="005D601C" w:rsidRDefault="005D601C" w:rsidP="001C6065">
                      <w:pPr>
                        <w:pStyle w:val="BodyText2"/>
                        <w:ind w:left="-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41849DE" w14:textId="12D6B087" w:rsidR="00FA622B" w:rsidRPr="00C64CB2" w:rsidRDefault="00FA622B" w:rsidP="00C51081">
                      <w:pPr>
                        <w:pStyle w:val="BodyText2"/>
                        <w:numPr>
                          <w:ilvl w:val="0"/>
                          <w:numId w:val="1"/>
                        </w:numPr>
                        <w:ind w:left="36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C64CB2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Symptoms</w:t>
                      </w:r>
                    </w:p>
                    <w:p w14:paraId="5B19C152" w14:textId="77777777" w:rsidR="009A25B8" w:rsidRDefault="009A25B8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Unexplained Bleeding</w:t>
                      </w:r>
                    </w:p>
                    <w:p w14:paraId="2D98C801" w14:textId="715A5FAE" w:rsidR="001C35EE" w:rsidRDefault="00F11BD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Excessive</w:t>
                      </w:r>
                      <w:r w:rsidR="001C35EE">
                        <w:rPr>
                          <w:color w:val="auto"/>
                          <w:sz w:val="20"/>
                          <w:szCs w:val="20"/>
                        </w:rPr>
                        <w:t xml:space="preserve"> Bruising</w:t>
                      </w:r>
                    </w:p>
                    <w:p w14:paraId="0FFD272F" w14:textId="332F41EF" w:rsidR="00F80821" w:rsidRDefault="00084498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Bloody Diarrhea</w:t>
                      </w:r>
                    </w:p>
                    <w:p w14:paraId="5D1E60B8" w14:textId="593D8E6D" w:rsidR="00133B5E" w:rsidRDefault="002F13F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Fever</w:t>
                      </w:r>
                    </w:p>
                    <w:p w14:paraId="5833FEDA" w14:textId="1B83BD83" w:rsidR="002F13FF" w:rsidRDefault="002F13F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Severe Headache</w:t>
                      </w:r>
                    </w:p>
                    <w:p w14:paraId="595E2739" w14:textId="0C13A08F" w:rsidR="00EA43CA" w:rsidRDefault="00EA43CA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Vomiting</w:t>
                      </w:r>
                    </w:p>
                    <w:p w14:paraId="3A459C23" w14:textId="44753406" w:rsidR="002F13FF" w:rsidRDefault="00797D61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Joint &amp; Muscle Pain</w:t>
                      </w:r>
                    </w:p>
                    <w:p w14:paraId="2FCCE040" w14:textId="5E09ECDD" w:rsidR="00263C3D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Severe Weight Loss</w:t>
                      </w:r>
                    </w:p>
                    <w:p w14:paraId="2D74345F" w14:textId="3DD0B7A5" w:rsidR="004478A2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Chills</w:t>
                      </w:r>
                    </w:p>
                    <w:p w14:paraId="36D92BE1" w14:textId="367B0ADC" w:rsidR="00797D61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Sore Throat</w:t>
                      </w:r>
                    </w:p>
                    <w:p w14:paraId="0B221B39" w14:textId="7B916B05" w:rsidR="004478A2" w:rsidRDefault="00DB5C79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Stomach Pain</w:t>
                      </w:r>
                    </w:p>
                    <w:p w14:paraId="5487DF61" w14:textId="14C39668" w:rsidR="00DB5C79" w:rsidRPr="002F13FF" w:rsidRDefault="00DB5C79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Reddened Eyes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5F75">
        <w:rPr>
          <w:noProof/>
        </w:rPr>
        <w:drawing>
          <wp:anchor distT="0" distB="0" distL="114300" distR="114300" simplePos="0" relativeHeight="251694104" behindDoc="0" locked="0" layoutInCell="1" allowOverlap="1" wp14:anchorId="262FEECE" wp14:editId="2BB2F91E">
            <wp:simplePos x="0" y="0"/>
            <wp:positionH relativeFrom="page">
              <wp:posOffset>7315200</wp:posOffset>
            </wp:positionH>
            <wp:positionV relativeFrom="page">
              <wp:posOffset>5657850</wp:posOffset>
            </wp:positionV>
            <wp:extent cx="2032000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30" y="21159"/>
                <wp:lineTo x="21330" y="0"/>
                <wp:lineTo x="0" y="0"/>
              </wp:wrapPolygon>
            </wp:wrapThrough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6F">
        <w:rPr>
          <w:noProof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59C1921B" wp14:editId="6D4DD13A">
                <wp:simplePos x="0" y="0"/>
                <wp:positionH relativeFrom="page">
                  <wp:posOffset>7289800</wp:posOffset>
                </wp:positionH>
                <wp:positionV relativeFrom="page">
                  <wp:posOffset>1016001</wp:posOffset>
                </wp:positionV>
                <wp:extent cx="2070100" cy="929640"/>
                <wp:effectExtent l="0" t="0" r="12700" b="10160"/>
                <wp:wrapThrough wrapText="bothSides">
                  <wp:wrapPolygon edited="0">
                    <wp:start x="0" y="0"/>
                    <wp:lineTo x="0" y="21246"/>
                    <wp:lineTo x="21467" y="21246"/>
                    <wp:lineTo x="21467" y="0"/>
                    <wp:lineTo x="0" y="0"/>
                  </wp:wrapPolygon>
                </wp:wrapThrough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29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2BBAC" w14:textId="5B7CD838" w:rsidR="007D57B6" w:rsidRPr="0008706F" w:rsidRDefault="0008706F" w:rsidP="0076308C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 w:rsidRPr="0008706F">
                              <w:rPr>
                                <w:sz w:val="44"/>
                                <w:szCs w:val="44"/>
                              </w:rPr>
                              <w:t>Treatment &amp; Diagnosis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1921B" id="_x0000_s1037" style="position:absolute;margin-left:574pt;margin-top:80pt;width:163pt;height:73.2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" fillcolor="red" stroked="f">
                <v:textbox inset=",7.2pt,,7.2pt">
                  <w:txbxContent>
                    <w:p w14:paraId="3EF2BBAC" w14:textId="5B7CD838" w:rsidR="007D57B6" w:rsidRPr="0008706F" w:rsidRDefault="0008706F" w:rsidP="0076308C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 w:rsidRPr="0008706F">
                        <w:rPr>
                          <w:sz w:val="44"/>
                          <w:szCs w:val="44"/>
                        </w:rPr>
                        <w:t>Treatment &amp; Diagnosis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411C4">
        <w:rPr>
          <w:noProof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199C8097" wp14:editId="1B123475">
                <wp:simplePos x="0" y="0"/>
                <wp:positionH relativeFrom="page">
                  <wp:posOffset>635000</wp:posOffset>
                </wp:positionH>
                <wp:positionV relativeFrom="page">
                  <wp:posOffset>1016001</wp:posOffset>
                </wp:positionV>
                <wp:extent cx="2070100" cy="701040"/>
                <wp:effectExtent l="0" t="0" r="12700" b="10160"/>
                <wp:wrapThrough wrapText="bothSides">
                  <wp:wrapPolygon edited="0">
                    <wp:start x="0" y="0"/>
                    <wp:lineTo x="0" y="21130"/>
                    <wp:lineTo x="21467" y="21130"/>
                    <wp:lineTo x="21467" y="0"/>
                    <wp:lineTo x="0" y="0"/>
                  </wp:wrapPolygon>
                </wp:wrapThrough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701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8E74A" w14:textId="575B14CA" w:rsidR="007D57B6" w:rsidRPr="001411C4" w:rsidRDefault="001411C4" w:rsidP="0076308C">
                            <w:pPr>
                              <w:pStyle w:val="Heading1"/>
                            </w:pPr>
                            <w:r>
                              <w:t>Symptoms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8097" id="_x0000_s1038" style="position:absolute;margin-left:50pt;margin-top:80pt;width:163pt;height:55.2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" fillcolor="red" stroked="f">
                <v:textbox inset=",7.2pt,,7.2pt">
                  <w:txbxContent>
                    <w:p w14:paraId="64A8E74A" w14:textId="575B14CA" w:rsidR="007D57B6" w:rsidRPr="001411C4" w:rsidRDefault="001411C4" w:rsidP="0076308C">
                      <w:pPr>
                        <w:pStyle w:val="Heading1"/>
                      </w:pPr>
                      <w:r>
                        <w:t>Symptoms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6E04AD0F" wp14:editId="3E329BFD">
                <wp:simplePos x="0" y="0"/>
                <wp:positionH relativeFrom="page">
                  <wp:posOffset>4010025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2B2CB" w14:textId="77777777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  <w:sz w:val="16"/>
                                <w:szCs w:val="16"/>
                              </w:rPr>
                            </w:pPr>
                          </w:p>
                          <w:p w14:paraId="5FA16BB2" w14:textId="2CEFAADD" w:rsidR="007D57B6" w:rsidRPr="001411C4" w:rsidRDefault="0008706F" w:rsidP="0076308C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Transmission &amp; Prevale</w:t>
                            </w:r>
                            <w:r w:rsidR="00C51BD0">
                              <w:rPr>
                                <w:sz w:val="44"/>
                                <w:szCs w:val="44"/>
                              </w:rPr>
                              <w:t>nce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AD0F" id="_x0000_s1039" style="position:absolute;margin-left:315.75pt;margin-top:79.7pt;width:163pt;height:89.25pt;z-index:2516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" fillcolor="red" stroked="f">
                <v:textbox inset=",7.2pt,,7.2pt">
                  <w:txbxContent>
                    <w:p w14:paraId="7D92B2CB" w14:textId="77777777" w:rsidR="007D57B6" w:rsidRPr="0076308C" w:rsidRDefault="007D57B6" w:rsidP="0076308C">
                      <w:pPr>
                        <w:pStyle w:val="Heading1"/>
                        <w:rPr>
                          <w:color w:val="FF0CE4"/>
                          <w:sz w:val="16"/>
                          <w:szCs w:val="16"/>
                        </w:rPr>
                      </w:pPr>
                    </w:p>
                    <w:p w14:paraId="5FA16BB2" w14:textId="2CEFAADD" w:rsidR="007D57B6" w:rsidRPr="001411C4" w:rsidRDefault="0008706F" w:rsidP="0076308C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Transmission &amp; Prevale</w:t>
                      </w:r>
                      <w:r w:rsidR="00C51BD0">
                        <w:rPr>
                          <w:sz w:val="44"/>
                          <w:szCs w:val="44"/>
                        </w:rPr>
                        <w:t>nce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F08A5" w:rsidSect="001278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DCEDC" w14:textId="77777777" w:rsidR="00053D34" w:rsidRDefault="00053D34">
      <w:pPr>
        <w:spacing w:after="0"/>
      </w:pPr>
      <w:r>
        <w:separator/>
      </w:r>
    </w:p>
  </w:endnote>
  <w:endnote w:type="continuationSeparator" w:id="0">
    <w:p w14:paraId="6201E72C" w14:textId="77777777" w:rsidR="00053D34" w:rsidRDefault="00053D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BF3D" w14:textId="77777777" w:rsidR="007D57B6" w:rsidRDefault="007D57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9C71E" w14:textId="77777777" w:rsidR="007D57B6" w:rsidRDefault="007D5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83C90" w14:textId="77777777" w:rsidR="007D57B6" w:rsidRDefault="007D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12954" w14:textId="77777777" w:rsidR="00053D34" w:rsidRDefault="00053D34">
      <w:pPr>
        <w:spacing w:after="0"/>
      </w:pPr>
      <w:r>
        <w:separator/>
      </w:r>
    </w:p>
  </w:footnote>
  <w:footnote w:type="continuationSeparator" w:id="0">
    <w:p w14:paraId="5FFEF557" w14:textId="77777777" w:rsidR="00053D34" w:rsidRDefault="00053D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B2DC8" w14:textId="77777777" w:rsidR="007D57B6" w:rsidRDefault="007D57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CC041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3F9F502" wp14:editId="7738FEB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F19147"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0911DD4" wp14:editId="3A323C6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C81AA7"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&#13;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34436ACC" wp14:editId="1964DCD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8DFE31"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&#13;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D79F26F" wp14:editId="5A56789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56EE7"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" fillcolor="#dbeff9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425D4B1E" wp14:editId="101786F5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4E987"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" fillcolor="#0f6fc6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AEA47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1A11C4C" wp14:editId="4CC791C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FCAA90"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Gjc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r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1F2FACF3" wp14:editId="030AA838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3B046E"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NVq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d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AE419D3" wp14:editId="2BBF9750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C6E3D"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" fillcolor="white [3212]" stroked="f">
              <v:shadow on="t" color="black" opacity="26214f" origin="-.5,-.5" offset="0,0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01C9281" wp14:editId="132D52C8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81C080"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&#13;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CCD7622" wp14:editId="0139C80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4AC43C"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&#13;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0BB6792" wp14:editId="50811A44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2F58A"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&#13;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3D979F6" wp14:editId="492886AB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996697"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&#13;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32C31FB8" wp14:editId="02A4A84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B9D67C"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&#13;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1D80B0E" wp14:editId="582CBD1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D3E232"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" fillcolor="#0f6fc6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5F74F1" wp14:editId="34162655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95ADCA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" fillcolor="#0f6fc6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C94A1E" wp14:editId="552D466D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0C9D9D"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" fillcolor="#0f6fc6 [3204]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43CD0"/>
    <w:multiLevelType w:val="hybridMultilevel"/>
    <w:tmpl w:val="50F0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85F11"/>
    <w:multiLevelType w:val="hybridMultilevel"/>
    <w:tmpl w:val="D10EA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F1E84"/>
    <w:multiLevelType w:val="hybridMultilevel"/>
    <w:tmpl w:val="D01A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D1360"/>
    <w:multiLevelType w:val="hybridMultilevel"/>
    <w:tmpl w:val="07C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D031B0"/>
    <w:rsid w:val="000077A3"/>
    <w:rsid w:val="000171C9"/>
    <w:rsid w:val="00053D34"/>
    <w:rsid w:val="00084498"/>
    <w:rsid w:val="0008706F"/>
    <w:rsid w:val="000B6EBA"/>
    <w:rsid w:val="000D59CA"/>
    <w:rsid w:val="0012781F"/>
    <w:rsid w:val="00133B5E"/>
    <w:rsid w:val="001411C4"/>
    <w:rsid w:val="00150D19"/>
    <w:rsid w:val="001566CE"/>
    <w:rsid w:val="001621F1"/>
    <w:rsid w:val="0016250A"/>
    <w:rsid w:val="001834C3"/>
    <w:rsid w:val="001C35EE"/>
    <w:rsid w:val="001C6065"/>
    <w:rsid w:val="001D0CE0"/>
    <w:rsid w:val="001D35F0"/>
    <w:rsid w:val="00263C3D"/>
    <w:rsid w:val="002813F6"/>
    <w:rsid w:val="002869DD"/>
    <w:rsid w:val="002A058A"/>
    <w:rsid w:val="002F13FF"/>
    <w:rsid w:val="002F1FAC"/>
    <w:rsid w:val="002F351B"/>
    <w:rsid w:val="00335A8E"/>
    <w:rsid w:val="003437EB"/>
    <w:rsid w:val="003C7B14"/>
    <w:rsid w:val="0041755A"/>
    <w:rsid w:val="00421FC4"/>
    <w:rsid w:val="00423298"/>
    <w:rsid w:val="00435F34"/>
    <w:rsid w:val="004478A2"/>
    <w:rsid w:val="004536B7"/>
    <w:rsid w:val="0046566E"/>
    <w:rsid w:val="00494EAA"/>
    <w:rsid w:val="004A3EA1"/>
    <w:rsid w:val="004F787C"/>
    <w:rsid w:val="00572CBB"/>
    <w:rsid w:val="00575A9D"/>
    <w:rsid w:val="00593E95"/>
    <w:rsid w:val="005D601C"/>
    <w:rsid w:val="00622D11"/>
    <w:rsid w:val="00651571"/>
    <w:rsid w:val="006550F3"/>
    <w:rsid w:val="00680964"/>
    <w:rsid w:val="006903DF"/>
    <w:rsid w:val="00691800"/>
    <w:rsid w:val="006A6043"/>
    <w:rsid w:val="00723A30"/>
    <w:rsid w:val="0076308C"/>
    <w:rsid w:val="00797D61"/>
    <w:rsid w:val="007D1C3D"/>
    <w:rsid w:val="007D464B"/>
    <w:rsid w:val="007D57B6"/>
    <w:rsid w:val="007E15BA"/>
    <w:rsid w:val="007F0350"/>
    <w:rsid w:val="00800D7A"/>
    <w:rsid w:val="00813647"/>
    <w:rsid w:val="00827DFD"/>
    <w:rsid w:val="00880CAA"/>
    <w:rsid w:val="008F08A5"/>
    <w:rsid w:val="009A25B8"/>
    <w:rsid w:val="009B785F"/>
    <w:rsid w:val="009C699B"/>
    <w:rsid w:val="009D017C"/>
    <w:rsid w:val="009D44CC"/>
    <w:rsid w:val="00A14568"/>
    <w:rsid w:val="00A16940"/>
    <w:rsid w:val="00A6451D"/>
    <w:rsid w:val="00AA62FD"/>
    <w:rsid w:val="00AB21DA"/>
    <w:rsid w:val="00B626E7"/>
    <w:rsid w:val="00B8077B"/>
    <w:rsid w:val="00B90C49"/>
    <w:rsid w:val="00BC1CF2"/>
    <w:rsid w:val="00C51081"/>
    <w:rsid w:val="00C51BD0"/>
    <w:rsid w:val="00C64CB2"/>
    <w:rsid w:val="00C669D1"/>
    <w:rsid w:val="00C8275C"/>
    <w:rsid w:val="00CF0D17"/>
    <w:rsid w:val="00CF6E56"/>
    <w:rsid w:val="00D031B0"/>
    <w:rsid w:val="00D2504E"/>
    <w:rsid w:val="00D35280"/>
    <w:rsid w:val="00D407A4"/>
    <w:rsid w:val="00D75B47"/>
    <w:rsid w:val="00D77E17"/>
    <w:rsid w:val="00D82EBD"/>
    <w:rsid w:val="00D95E1E"/>
    <w:rsid w:val="00D96448"/>
    <w:rsid w:val="00DA2E16"/>
    <w:rsid w:val="00DB5C79"/>
    <w:rsid w:val="00DC1774"/>
    <w:rsid w:val="00DC4C18"/>
    <w:rsid w:val="00DF5512"/>
    <w:rsid w:val="00E6601D"/>
    <w:rsid w:val="00EA43CA"/>
    <w:rsid w:val="00EF70C2"/>
    <w:rsid w:val="00F11BDF"/>
    <w:rsid w:val="00F20F9E"/>
    <w:rsid w:val="00F31341"/>
    <w:rsid w:val="00F401EF"/>
    <w:rsid w:val="00F55F75"/>
    <w:rsid w:val="00F61D1F"/>
    <w:rsid w:val="00F80821"/>
    <w:rsid w:val="00FA62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2CA9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4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58A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5294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009DD9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0B5294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009DD9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009DD9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B1F36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B1F36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B1F36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B1F36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B1F36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B1F36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009DD9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009DD9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82B0E4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82B0E4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17406D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17406D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17406D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17406D" w:themeColor="text2"/>
      <w:sz w:val="20"/>
    </w:rPr>
  </w:style>
  <w:style w:type="character" w:styleId="Hyperlink">
    <w:name w:val="Hyperlink"/>
    <w:basedOn w:val="DefaultParagraphFont"/>
    <w:rsid w:val="00723A30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rsid w:val="00723A3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" TargetMode="External"/><Relationship Id="rId13" Type="http://schemas.openxmlformats.org/officeDocument/2006/relationships/hyperlink" Target="http://www.cdc.gov" TargetMode="External"/><Relationship Id="rId18" Type="http://schemas.openxmlformats.org/officeDocument/2006/relationships/image" Target="media/image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://www.cdc.gov" TargetMode="External"/><Relationship Id="rId17" Type="http://schemas.openxmlformats.org/officeDocument/2006/relationships/hyperlink" Target="http://www.cdc.gov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dc.gov" TargetMode="External"/><Relationship Id="rId20" Type="http://schemas.openxmlformats.org/officeDocument/2006/relationships/image" Target="media/image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dc.gov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cdc.gov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cdc.gov" TargetMode="Externa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cdc.gov" TargetMode="External"/><Relationship Id="rId14" Type="http://schemas.openxmlformats.org/officeDocument/2006/relationships/hyperlink" Target="http://www.cdc.gov" TargetMode="External"/><Relationship Id="rId22" Type="http://schemas.openxmlformats.org/officeDocument/2006/relationships/image" Target="media/image6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Macintosh%20HD:Applications:Microsoft%20Office%202011:Office:Media:Templates:Publishing%20Layout%20View:Brochures:Capital%20Brochure.dotx</Template>
  <TotalTime>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Reuter</dc:creator>
  <cp:keywords/>
  <dc:description/>
  <cp:lastModifiedBy>Microsoft Office User</cp:lastModifiedBy>
  <cp:revision>3</cp:revision>
  <cp:lastPrinted>2007-11-05T23:29:00Z</cp:lastPrinted>
  <dcterms:created xsi:type="dcterms:W3CDTF">2020-01-28T17:28:00Z</dcterms:created>
  <dcterms:modified xsi:type="dcterms:W3CDTF">2020-01-29T20:10:00Z</dcterms:modified>
  <cp:category/>
</cp:coreProperties>
</file>