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B84F5" w14:textId="47AA3B22" w:rsidR="008F08A5" w:rsidRDefault="007B0C2E" w:rsidP="00E62821">
      <w:pPr>
        <w:jc w:val="center"/>
      </w:pPr>
      <w:r>
        <w:rPr>
          <w:noProof/>
        </w:rPr>
        <w:drawing>
          <wp:anchor distT="0" distB="0" distL="114300" distR="114300" simplePos="0" relativeHeight="251707416" behindDoc="0" locked="0" layoutInCell="1" allowOverlap="1" wp14:anchorId="434E8090" wp14:editId="43C5B5DD">
            <wp:simplePos x="0" y="0"/>
            <wp:positionH relativeFrom="column">
              <wp:posOffset>7189470</wp:posOffset>
            </wp:positionH>
            <wp:positionV relativeFrom="paragraph">
              <wp:posOffset>3918747</wp:posOffset>
            </wp:positionV>
            <wp:extent cx="1829435" cy="1218682"/>
            <wp:effectExtent l="0" t="0" r="0" b="635"/>
            <wp:wrapNone/>
            <wp:docPr id="15" name="Picture 15" descr="/Users/craigreuter/Desktop/6186111473_6708494d2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raigreuter/Desktop/6186111473_6708494d2b_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2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831">
        <w:rPr>
          <w:noProof/>
        </w:rPr>
        <mc:AlternateContent>
          <mc:Choice Requires="wps">
            <w:drawing>
              <wp:anchor distT="0" distB="0" distL="114300" distR="114300" simplePos="0" relativeHeight="251700248" behindDoc="0" locked="0" layoutInCell="1" allowOverlap="1" wp14:anchorId="50C519C7" wp14:editId="0E39D95F">
                <wp:simplePos x="0" y="0"/>
                <wp:positionH relativeFrom="page">
                  <wp:posOffset>644577</wp:posOffset>
                </wp:positionH>
                <wp:positionV relativeFrom="page">
                  <wp:posOffset>2173574</wp:posOffset>
                </wp:positionV>
                <wp:extent cx="2035175" cy="3886866"/>
                <wp:effectExtent l="0" t="0" r="0" b="24765"/>
                <wp:wrapThrough wrapText="bothSides">
                  <wp:wrapPolygon edited="0">
                    <wp:start x="270" y="0"/>
                    <wp:lineTo x="270" y="21596"/>
                    <wp:lineTo x="21027" y="21596"/>
                    <wp:lineTo x="21027" y="0"/>
                    <wp:lineTo x="270" y="0"/>
                  </wp:wrapPolygon>
                </wp:wrapThrough>
                <wp:docPr id="6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3886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3D8E" w14:textId="53F51AC3" w:rsidR="007D57B6" w:rsidRDefault="00AA252C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: </w:t>
                            </w:r>
                            <w:r w:rsidRPr="00AA252C">
                              <w:rPr>
                                <w:color w:val="auto"/>
                              </w:rPr>
                              <w:t xml:space="preserve">Cave formation begun about </w:t>
                            </w:r>
                            <w:r>
                              <w:rPr>
                                <w:color w:val="auto"/>
                              </w:rPr>
                              <w:t xml:space="preserve">    </w:t>
                            </w:r>
                            <w:r w:rsidRPr="00AA252C">
                              <w:rPr>
                                <w:color w:val="auto"/>
                              </w:rPr>
                              <w:t>500,000 years ago</w:t>
                            </w:r>
                          </w:p>
                          <w:p w14:paraId="7D10893F" w14:textId="6606B5B4" w:rsidR="00AA252C" w:rsidRDefault="00AA252C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Erosion exposed 430-million year old marine sea fossils</w:t>
                            </w:r>
                          </w:p>
                          <w:p w14:paraId="54404EFA" w14:textId="60AE0685" w:rsidR="00AA252C" w:rsidRDefault="00AA252C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: </w:t>
                            </w:r>
                            <w:r w:rsidR="00A45FD5">
                              <w:rPr>
                                <w:color w:val="auto"/>
                              </w:rPr>
                              <w:t>Ancient artifacts (pottery, tools, &amp; projectile points)</w:t>
                            </w:r>
                          </w:p>
                          <w:p w14:paraId="0F3D0538" w14:textId="538E7E4D" w:rsidR="00A45FD5" w:rsidRDefault="00A45FD5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Visited by Native-Americans in Raccoon Creek valleys</w:t>
                            </w:r>
                          </w:p>
                          <w:p w14:paraId="32FDF436" w14:textId="7FEBC0F1" w:rsidR="00A45FD5" w:rsidRDefault="00A45FD5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1</w:t>
                            </w:r>
                            <w:r w:rsidRPr="00A45FD5">
                              <w:rPr>
                                <w:color w:val="auto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color w:val="auto"/>
                              </w:rPr>
                              <w:t xml:space="preserve"> Euro-Americans arrived in mid-1830’s</w:t>
                            </w:r>
                          </w:p>
                          <w:p w14:paraId="099062E3" w14:textId="27E2AF93" w:rsidR="0083737C" w:rsidRDefault="0083737C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Popular place for picnics, parties &amp; dances by the 1860’s</w:t>
                            </w:r>
                          </w:p>
                          <w:p w14:paraId="6BF2BC8E" w14:textId="5A387418" w:rsidR="00845004" w:rsidRDefault="00845004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Dance floor constructed in 1868 north of Natural Bridge</w:t>
                            </w:r>
                          </w:p>
                          <w:p w14:paraId="55357C3B" w14:textId="4AA3D0DC" w:rsidR="00A45FD5" w:rsidRDefault="00A45FD5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: </w:t>
                            </w:r>
                            <w:r w:rsidR="0083737C">
                              <w:rPr>
                                <w:color w:val="auto"/>
                              </w:rPr>
                              <w:t>Originally known as Morehead Caves State Park</w:t>
                            </w:r>
                          </w:p>
                          <w:p w14:paraId="766EC65B" w14:textId="29B33AF4" w:rsidR="0083737C" w:rsidRDefault="0083737C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: Park facilities created by CCC and </w:t>
                            </w:r>
                            <w:r w:rsidR="00FD4FA6">
                              <w:rPr>
                                <w:color w:val="auto"/>
                              </w:rPr>
                              <w:t>WPA from 1932-1939</w:t>
                            </w:r>
                          </w:p>
                          <w:p w14:paraId="606650B2" w14:textId="2B014CF9" w:rsidR="007D57B6" w:rsidRPr="00B8077B" w:rsidRDefault="00FD4FA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161 acres purchased as nature preserve from 1961-1981</w:t>
                            </w:r>
                          </w:p>
                          <w:p w14:paraId="2EE1B7B2" w14:textId="77777777" w:rsidR="007D57B6" w:rsidRPr="00B8077B" w:rsidRDefault="007D57B6" w:rsidP="002A058A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519C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50.75pt;margin-top:171.15pt;width:160.25pt;height:306.05pt;z-index:25170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" filled="f" stroked="f">
                <v:textbox inset=",0,,0">
                  <w:txbxContent>
                    <w:p w14:paraId="02EB3D8E" w14:textId="53F51AC3" w:rsidR="007D57B6" w:rsidRDefault="00AA252C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: </w:t>
                      </w:r>
                      <w:r w:rsidRPr="00AA252C">
                        <w:rPr>
                          <w:color w:val="auto"/>
                        </w:rPr>
                        <w:t xml:space="preserve">Cave formation begun about </w:t>
                      </w:r>
                      <w:r>
                        <w:rPr>
                          <w:color w:val="auto"/>
                        </w:rPr>
                        <w:t xml:space="preserve">    </w:t>
                      </w:r>
                      <w:r w:rsidRPr="00AA252C">
                        <w:rPr>
                          <w:color w:val="auto"/>
                        </w:rPr>
                        <w:t>500,000 years ago</w:t>
                      </w:r>
                    </w:p>
                    <w:p w14:paraId="7D10893F" w14:textId="6606B5B4" w:rsidR="00AA252C" w:rsidRDefault="00AA252C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Erosion exposed 430-million year old marine sea fossils</w:t>
                      </w:r>
                    </w:p>
                    <w:p w14:paraId="54404EFA" w14:textId="60AE0685" w:rsidR="00AA252C" w:rsidRDefault="00AA252C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: </w:t>
                      </w:r>
                      <w:r w:rsidR="00A45FD5">
                        <w:rPr>
                          <w:color w:val="auto"/>
                        </w:rPr>
                        <w:t>Ancient artifacts (pottery, tools, &amp; projectile points)</w:t>
                      </w:r>
                    </w:p>
                    <w:p w14:paraId="0F3D0538" w14:textId="538E7E4D" w:rsidR="00A45FD5" w:rsidRDefault="00A45FD5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Visited by Native-Americans in Raccoon Creek valleys</w:t>
                      </w:r>
                    </w:p>
                    <w:p w14:paraId="32FDF436" w14:textId="7FEBC0F1" w:rsidR="00A45FD5" w:rsidRDefault="00A45FD5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1</w:t>
                      </w:r>
                      <w:r w:rsidRPr="00A45FD5">
                        <w:rPr>
                          <w:color w:val="auto"/>
                          <w:vertAlign w:val="superscript"/>
                        </w:rPr>
                        <w:t>st</w:t>
                      </w:r>
                      <w:r>
                        <w:rPr>
                          <w:color w:val="auto"/>
                        </w:rPr>
                        <w:t xml:space="preserve"> Euro-Americans arrived in mid-1830’s</w:t>
                      </w:r>
                    </w:p>
                    <w:p w14:paraId="099062E3" w14:textId="27E2AF93" w:rsidR="0083737C" w:rsidRDefault="0083737C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Popular place for picnics, parties &amp; dances by the 1860’s</w:t>
                      </w:r>
                    </w:p>
                    <w:p w14:paraId="6BF2BC8E" w14:textId="5A387418" w:rsidR="00845004" w:rsidRDefault="00845004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Dance floor constructed in 1868 north of Natural Bridge</w:t>
                      </w:r>
                    </w:p>
                    <w:p w14:paraId="55357C3B" w14:textId="4AA3D0DC" w:rsidR="00A45FD5" w:rsidRDefault="00A45FD5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: </w:t>
                      </w:r>
                      <w:r w:rsidR="0083737C">
                        <w:rPr>
                          <w:color w:val="auto"/>
                        </w:rPr>
                        <w:t>Originally known as Morehead Caves State Park</w:t>
                      </w:r>
                    </w:p>
                    <w:p w14:paraId="766EC65B" w14:textId="29B33AF4" w:rsidR="0083737C" w:rsidRDefault="0083737C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: Park facilities created by CCC and </w:t>
                      </w:r>
                      <w:r w:rsidR="00FD4FA6">
                        <w:rPr>
                          <w:color w:val="auto"/>
                        </w:rPr>
                        <w:t>WPA from 1932-1939</w:t>
                      </w:r>
                    </w:p>
                    <w:p w14:paraId="606650B2" w14:textId="2B014CF9" w:rsidR="007D57B6" w:rsidRPr="00B8077B" w:rsidRDefault="00FD4FA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161 acres purchased as nature preserve from 1961-1981</w:t>
                      </w:r>
                    </w:p>
                    <w:p w14:paraId="2EE1B7B2" w14:textId="77777777" w:rsidR="007D57B6" w:rsidRPr="00B8077B" w:rsidRDefault="007D57B6" w:rsidP="002A058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8516C">
        <w:rPr>
          <w:noProof/>
        </w:rPr>
        <mc:AlternateContent>
          <mc:Choice Requires="wps">
            <w:drawing>
              <wp:anchor distT="0" distB="0" distL="114300" distR="114300" simplePos="0" relativeHeight="251702296" behindDoc="0" locked="0" layoutInCell="1" allowOverlap="1" wp14:anchorId="6D2D617E" wp14:editId="439CD1A1">
                <wp:simplePos x="0" y="0"/>
                <wp:positionH relativeFrom="page">
                  <wp:posOffset>3987383</wp:posOffset>
                </wp:positionH>
                <wp:positionV relativeFrom="page">
                  <wp:posOffset>3057993</wp:posOffset>
                </wp:positionV>
                <wp:extent cx="2121951" cy="4197350"/>
                <wp:effectExtent l="0" t="0" r="0" b="19050"/>
                <wp:wrapThrough wrapText="bothSides">
                  <wp:wrapPolygon edited="0">
                    <wp:start x="259" y="0"/>
                    <wp:lineTo x="259" y="21567"/>
                    <wp:lineTo x="20947" y="21567"/>
                    <wp:lineTo x="20947" y="0"/>
                    <wp:lineTo x="259" y="0"/>
                  </wp:wrapPolygon>
                </wp:wrapThrough>
                <wp:docPr id="6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951" cy="419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88CA" w14:textId="77777777" w:rsidR="008D400C" w:rsidRPr="008D400C" w:rsidRDefault="008D400C" w:rsidP="002A058A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2EA4E065" w14:textId="3FDD9DAB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1.</w:t>
                            </w:r>
                            <w:r w:rsidRPr="00F20F9E">
                              <w:rPr>
                                <w:color w:val="auto"/>
                              </w:rPr>
                              <w:t xml:space="preserve">  </w:t>
                            </w:r>
                            <w:r w:rsidR="00DD3614">
                              <w:rPr>
                                <w:color w:val="auto"/>
                              </w:rPr>
                              <w:t>Contains more caves than any other state park in Iowa</w:t>
                            </w:r>
                          </w:p>
                          <w:p w14:paraId="50E58BEE" w14:textId="74591FAF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2.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="00C8516C">
                              <w:rPr>
                                <w:color w:val="auto"/>
                              </w:rPr>
                              <w:t>Souvenir hunters robbed the caves of stalactites &amp; stalagmites</w:t>
                            </w:r>
                          </w:p>
                          <w:p w14:paraId="09FD8627" w14:textId="39EEC587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3.</w:t>
                            </w: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C8516C">
                              <w:rPr>
                                <w:color w:val="auto"/>
                              </w:rPr>
                              <w:t>Caves closed from 2010-2012 due to bat white nose syndrome</w:t>
                            </w:r>
                          </w:p>
                          <w:p w14:paraId="31C3A352" w14:textId="32787A54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4.</w:t>
                            </w: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C8516C">
                              <w:rPr>
                                <w:color w:val="auto"/>
                              </w:rPr>
                              <w:t xml:space="preserve">Featured on </w:t>
                            </w:r>
                            <w:r w:rsidR="00C8516C" w:rsidRPr="00C851A1">
                              <w:rPr>
                                <w:i/>
                                <w:color w:val="auto"/>
                              </w:rPr>
                              <w:t>Rescue 911</w:t>
                            </w:r>
                            <w:r w:rsidR="00C8516C">
                              <w:rPr>
                                <w:color w:val="auto"/>
                              </w:rPr>
                              <w:t xml:space="preserve"> in August 1988</w:t>
                            </w:r>
                          </w:p>
                          <w:p w14:paraId="5B4D9068" w14:textId="71265C69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5.</w:t>
                            </w: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B90735">
                              <w:rPr>
                                <w:color w:val="auto"/>
                              </w:rPr>
                              <w:t>Dancehall Cave is 800 ft. long with walkway &amp; lighting</w:t>
                            </w:r>
                          </w:p>
                          <w:p w14:paraId="2D4FE514" w14:textId="1666CC14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6.</w:t>
                            </w: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205BE5">
                              <w:rPr>
                                <w:color w:val="auto"/>
                              </w:rPr>
                              <w:t xml:space="preserve">Balanced Rock along trail </w:t>
                            </w:r>
                            <w:r w:rsidR="00CE0637">
                              <w:rPr>
                                <w:color w:val="auto"/>
                              </w:rPr>
                              <w:t>weighs 17-</w:t>
                            </w:r>
                            <w:r w:rsidR="00205BE5">
                              <w:rPr>
                                <w:color w:val="auto"/>
                              </w:rPr>
                              <w:t>tons</w:t>
                            </w:r>
                          </w:p>
                          <w:p w14:paraId="32B08CEE" w14:textId="30B48997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7.</w:t>
                            </w: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205BE5">
                              <w:rPr>
                                <w:color w:val="auto"/>
                              </w:rPr>
                              <w:t>Natural Bridge stands nearly 50 ft. above Raccoon Creek</w:t>
                            </w:r>
                          </w:p>
                          <w:p w14:paraId="377A9BC8" w14:textId="5D6CC6B0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8.</w:t>
                            </w: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205BE5">
                              <w:rPr>
                                <w:color w:val="auto"/>
                              </w:rPr>
                              <w:t>First purchased by Iowa Federation of Women’s Club</w:t>
                            </w:r>
                          </w:p>
                          <w:p w14:paraId="599D3C77" w14:textId="3A8D1697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9.</w:t>
                            </w: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205BE5">
                              <w:rPr>
                                <w:color w:val="auto"/>
                              </w:rPr>
                              <w:t>Listed on National Register of Historic Places in 1991</w:t>
                            </w:r>
                          </w:p>
                          <w:p w14:paraId="27993906" w14:textId="434E1930" w:rsidR="00593E95" w:rsidRPr="00F20F9E" w:rsidRDefault="00593E95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10.</w:t>
                            </w: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205BE5">
                              <w:rPr>
                                <w:color w:val="auto"/>
                              </w:rPr>
                              <w:t xml:space="preserve">Interpretive Center once called </w:t>
                            </w:r>
                            <w:proofErr w:type="spellStart"/>
                            <w:r w:rsidR="00205BE5">
                              <w:rPr>
                                <w:color w:val="auto"/>
                              </w:rPr>
                              <w:t>Sager’s</w:t>
                            </w:r>
                            <w:proofErr w:type="spellEnd"/>
                            <w:r w:rsidR="00205BE5">
                              <w:rPr>
                                <w:color w:val="auto"/>
                              </w:rPr>
                              <w:t xml:space="preserve"> Museum</w:t>
                            </w:r>
                          </w:p>
                          <w:p w14:paraId="064155CA" w14:textId="77777777" w:rsidR="007D57B6" w:rsidRDefault="007D57B6" w:rsidP="002A058A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D617E" id="_x0000_s1027" type="#_x0000_t202" style="position:absolute;left:0;text-align:left;margin-left:313.95pt;margin-top:240.8pt;width:167.1pt;height:330.5pt;z-index:25170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" filled="f" stroked="f">
                <v:textbox inset=",0,,0">
                  <w:txbxContent>
                    <w:p w14:paraId="31DE88CA" w14:textId="77777777" w:rsidR="008D400C" w:rsidRPr="008D400C" w:rsidRDefault="008D400C" w:rsidP="002A058A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2EA4E065" w14:textId="3FDD9DAB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1.</w:t>
                      </w:r>
                      <w:r w:rsidRPr="00F20F9E">
                        <w:rPr>
                          <w:color w:val="auto"/>
                        </w:rPr>
                        <w:t xml:space="preserve">  </w:t>
                      </w:r>
                      <w:r w:rsidR="00DD3614">
                        <w:rPr>
                          <w:color w:val="auto"/>
                        </w:rPr>
                        <w:t>Contains more caves than any other state park in Iowa</w:t>
                      </w:r>
                    </w:p>
                    <w:p w14:paraId="50E58BEE" w14:textId="74591FAF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2.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="00C8516C">
                        <w:rPr>
                          <w:color w:val="auto"/>
                        </w:rPr>
                        <w:t>Souvenir hunters robbed the caves of stalactites &amp; stalagmites</w:t>
                      </w:r>
                    </w:p>
                    <w:p w14:paraId="09FD8627" w14:textId="39EEC587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3.</w:t>
                      </w:r>
                      <w:r>
                        <w:rPr>
                          <w:color w:val="auto"/>
                        </w:rPr>
                        <w:t xml:space="preserve">  </w:t>
                      </w:r>
                      <w:r w:rsidR="00C8516C">
                        <w:rPr>
                          <w:color w:val="auto"/>
                        </w:rPr>
                        <w:t>Caves closed from 2010-2012 due to bat white nose syndrome</w:t>
                      </w:r>
                    </w:p>
                    <w:p w14:paraId="31C3A352" w14:textId="32787A54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4.</w:t>
                      </w:r>
                      <w:r>
                        <w:rPr>
                          <w:color w:val="auto"/>
                        </w:rPr>
                        <w:t xml:space="preserve">  </w:t>
                      </w:r>
                      <w:r w:rsidR="00C8516C">
                        <w:rPr>
                          <w:color w:val="auto"/>
                        </w:rPr>
                        <w:t xml:space="preserve">Featured on </w:t>
                      </w:r>
                      <w:r w:rsidR="00C8516C" w:rsidRPr="00C851A1">
                        <w:rPr>
                          <w:i/>
                          <w:color w:val="auto"/>
                        </w:rPr>
                        <w:t>Rescue 911</w:t>
                      </w:r>
                      <w:r w:rsidR="00C8516C">
                        <w:rPr>
                          <w:color w:val="auto"/>
                        </w:rPr>
                        <w:t xml:space="preserve"> in August 1988</w:t>
                      </w:r>
                    </w:p>
                    <w:p w14:paraId="5B4D9068" w14:textId="71265C69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5.</w:t>
                      </w:r>
                      <w:r>
                        <w:rPr>
                          <w:color w:val="auto"/>
                        </w:rPr>
                        <w:t xml:space="preserve">  </w:t>
                      </w:r>
                      <w:r w:rsidR="00B90735">
                        <w:rPr>
                          <w:color w:val="auto"/>
                        </w:rPr>
                        <w:t>Dancehall Cave is 800 ft. long with walkway &amp; lighting</w:t>
                      </w:r>
                    </w:p>
                    <w:p w14:paraId="2D4FE514" w14:textId="1666CC14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6.</w:t>
                      </w:r>
                      <w:r>
                        <w:rPr>
                          <w:color w:val="auto"/>
                        </w:rPr>
                        <w:t xml:space="preserve">  </w:t>
                      </w:r>
                      <w:r w:rsidR="00205BE5">
                        <w:rPr>
                          <w:color w:val="auto"/>
                        </w:rPr>
                        <w:t xml:space="preserve">Balanced Rock along trail </w:t>
                      </w:r>
                      <w:r w:rsidR="00CE0637">
                        <w:rPr>
                          <w:color w:val="auto"/>
                        </w:rPr>
                        <w:t>weighs 17-</w:t>
                      </w:r>
                      <w:r w:rsidR="00205BE5">
                        <w:rPr>
                          <w:color w:val="auto"/>
                        </w:rPr>
                        <w:t>tons</w:t>
                      </w:r>
                    </w:p>
                    <w:p w14:paraId="32B08CEE" w14:textId="30B48997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7.</w:t>
                      </w:r>
                      <w:r>
                        <w:rPr>
                          <w:color w:val="auto"/>
                        </w:rPr>
                        <w:t xml:space="preserve">  </w:t>
                      </w:r>
                      <w:r w:rsidR="00205BE5">
                        <w:rPr>
                          <w:color w:val="auto"/>
                        </w:rPr>
                        <w:t>Natural Bridge stands nearly 50 ft. above Raccoon Creek</w:t>
                      </w:r>
                    </w:p>
                    <w:p w14:paraId="377A9BC8" w14:textId="5D6CC6B0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8.</w:t>
                      </w:r>
                      <w:r>
                        <w:rPr>
                          <w:color w:val="auto"/>
                        </w:rPr>
                        <w:t xml:space="preserve">  </w:t>
                      </w:r>
                      <w:r w:rsidR="00205BE5">
                        <w:rPr>
                          <w:color w:val="auto"/>
                        </w:rPr>
                        <w:t>First purchased by Iowa Federation of Women’s Club</w:t>
                      </w:r>
                    </w:p>
                    <w:p w14:paraId="599D3C77" w14:textId="3A8D1697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9.</w:t>
                      </w:r>
                      <w:r>
                        <w:rPr>
                          <w:color w:val="auto"/>
                        </w:rPr>
                        <w:t xml:space="preserve">  </w:t>
                      </w:r>
                      <w:r w:rsidR="00205BE5">
                        <w:rPr>
                          <w:color w:val="auto"/>
                        </w:rPr>
                        <w:t>Listed on National Register of Historic Places in 1991</w:t>
                      </w:r>
                    </w:p>
                    <w:p w14:paraId="27993906" w14:textId="434E1930" w:rsidR="00593E95" w:rsidRPr="00F20F9E" w:rsidRDefault="00593E95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10.</w:t>
                      </w:r>
                      <w:r>
                        <w:rPr>
                          <w:color w:val="auto"/>
                        </w:rPr>
                        <w:t xml:space="preserve">  </w:t>
                      </w:r>
                      <w:r w:rsidR="00205BE5">
                        <w:rPr>
                          <w:color w:val="auto"/>
                        </w:rPr>
                        <w:t xml:space="preserve">Interpretive Center once called </w:t>
                      </w:r>
                      <w:proofErr w:type="spellStart"/>
                      <w:r w:rsidR="00205BE5">
                        <w:rPr>
                          <w:color w:val="auto"/>
                        </w:rPr>
                        <w:t>Sager’s</w:t>
                      </w:r>
                      <w:proofErr w:type="spellEnd"/>
                      <w:r w:rsidR="00205BE5">
                        <w:rPr>
                          <w:color w:val="auto"/>
                        </w:rPr>
                        <w:t xml:space="preserve"> Museum</w:t>
                      </w:r>
                    </w:p>
                    <w:p w14:paraId="064155CA" w14:textId="77777777" w:rsidR="007D57B6" w:rsidRDefault="007D57B6" w:rsidP="002A058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A252C">
        <w:rPr>
          <w:noProof/>
        </w:rPr>
        <w:drawing>
          <wp:anchor distT="0" distB="0" distL="114300" distR="114300" simplePos="0" relativeHeight="251703320" behindDoc="0" locked="0" layoutInCell="1" allowOverlap="1" wp14:anchorId="3CFBFC27" wp14:editId="19B3857F">
            <wp:simplePos x="0" y="0"/>
            <wp:positionH relativeFrom="page">
              <wp:posOffset>635000</wp:posOffset>
            </wp:positionH>
            <wp:positionV relativeFrom="page">
              <wp:posOffset>6060440</wp:posOffset>
            </wp:positionV>
            <wp:extent cx="2070100" cy="1143635"/>
            <wp:effectExtent l="0" t="0" r="12700" b="0"/>
            <wp:wrapThrough wrapText="bothSides">
              <wp:wrapPolygon edited="0">
                <wp:start x="0" y="0"/>
                <wp:lineTo x="0" y="21108"/>
                <wp:lineTo x="21467" y="21108"/>
                <wp:lineTo x="21467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f6:j4t_nt1s0nvbg7n55swv8r_00000gp:T:TemporaryItems:stockxpertcom_id9106032_2f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749">
        <w:rPr>
          <w:noProof/>
        </w:rPr>
        <w:drawing>
          <wp:anchor distT="0" distB="0" distL="114300" distR="114300" simplePos="0" relativeHeight="251704344" behindDoc="0" locked="0" layoutInCell="1" allowOverlap="1" wp14:anchorId="40119FCE" wp14:editId="142EDEB0">
            <wp:simplePos x="0" y="0"/>
            <wp:positionH relativeFrom="page">
              <wp:posOffset>4110355</wp:posOffset>
            </wp:positionH>
            <wp:positionV relativeFrom="page">
              <wp:posOffset>2061845</wp:posOffset>
            </wp:positionV>
            <wp:extent cx="1831340" cy="964565"/>
            <wp:effectExtent l="0" t="0" r="0" b="635"/>
            <wp:wrapThrough wrapText="bothSides">
              <wp:wrapPolygon edited="0">
                <wp:start x="0" y="0"/>
                <wp:lineTo x="0" y="21045"/>
                <wp:lineTo x="21270" y="21045"/>
                <wp:lineTo x="21270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f6:j4t_nt1s0nvbg7n55swv8r_00000gp:T:TemporaryItems:6orthoclase-cleavag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65">
        <w:rPr>
          <w:noProof/>
        </w:rPr>
        <w:drawing>
          <wp:anchor distT="0" distB="0" distL="114300" distR="114300" simplePos="0" relativeHeight="251679768" behindDoc="0" locked="0" layoutInCell="1" allowOverlap="1" wp14:anchorId="0054E3EB" wp14:editId="0B85C3B3">
            <wp:simplePos x="0" y="0"/>
            <wp:positionH relativeFrom="page">
              <wp:posOffset>7480935</wp:posOffset>
            </wp:positionH>
            <wp:positionV relativeFrom="page">
              <wp:posOffset>2784940</wp:posOffset>
            </wp:positionV>
            <wp:extent cx="1828524" cy="1143805"/>
            <wp:effectExtent l="0" t="0" r="635" b="0"/>
            <wp:wrapSquare wrapText="bothSides"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29" cy="11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4B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AF89DF1" wp14:editId="321DFE81">
                <wp:simplePos x="0" y="0"/>
                <wp:positionH relativeFrom="page">
                  <wp:posOffset>7353300</wp:posOffset>
                </wp:positionH>
                <wp:positionV relativeFrom="page">
                  <wp:posOffset>6631940</wp:posOffset>
                </wp:positionV>
                <wp:extent cx="2070100" cy="565150"/>
                <wp:effectExtent l="0" t="0" r="0" b="19050"/>
                <wp:wrapThrough wrapText="bothSides">
                  <wp:wrapPolygon edited="0">
                    <wp:start x="265" y="0"/>
                    <wp:lineTo x="265" y="21357"/>
                    <wp:lineTo x="20937" y="21357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6D55" w14:textId="77777777" w:rsidR="007D57B6" w:rsidRPr="00D244B1" w:rsidRDefault="007D57B6" w:rsidP="008F08A5">
                            <w:pPr>
                              <w:pStyle w:val="Subtitle"/>
                              <w:rPr>
                                <w:b/>
                              </w:rPr>
                            </w:pPr>
                            <w:r w:rsidRPr="00D244B1">
                              <w:rPr>
                                <w:b/>
                              </w:rPr>
                              <w:t>Craig Reuter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89DF1" id="Text Box 27" o:spid="_x0000_s1028" type="#_x0000_t202" style="position:absolute;left:0;text-align:left;margin-left:579pt;margin-top:522.2pt;width:163pt;height:44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" filled="f" stroked="f">
                <v:textbox inset=",0,,0">
                  <w:txbxContent>
                    <w:p w14:paraId="1A076D55" w14:textId="77777777" w:rsidR="007D57B6" w:rsidRPr="00D244B1" w:rsidRDefault="007D57B6" w:rsidP="008F08A5">
                      <w:pPr>
                        <w:pStyle w:val="Subtitle"/>
                        <w:rPr>
                          <w:b/>
                        </w:rPr>
                      </w:pPr>
                      <w:r w:rsidRPr="00D244B1">
                        <w:rPr>
                          <w:b/>
                        </w:rPr>
                        <w:t>Craig Reuter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06ED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46BE98C" wp14:editId="3BF9131F">
                <wp:simplePos x="0" y="0"/>
                <wp:positionH relativeFrom="page">
                  <wp:posOffset>7353300</wp:posOffset>
                </wp:positionH>
                <wp:positionV relativeFrom="page">
                  <wp:posOffset>1028700</wp:posOffset>
                </wp:positionV>
                <wp:extent cx="2070100" cy="1374140"/>
                <wp:effectExtent l="0" t="0" r="12700" b="0"/>
                <wp:wrapThrough wrapText="bothSides">
                  <wp:wrapPolygon edited="0">
                    <wp:start x="0" y="0"/>
                    <wp:lineTo x="0" y="21161"/>
                    <wp:lineTo x="21467" y="21161"/>
                    <wp:lineTo x="21467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374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F3E991" w14:textId="31AC8BFF" w:rsidR="007D57B6" w:rsidRPr="00806ED4" w:rsidRDefault="00806ED4" w:rsidP="008F08A5">
                            <w:pPr>
                              <w:pStyle w:val="Title"/>
                              <w:rPr>
                                <w:color w:val="F3CC5F" w:themeColor="background2" w:themeShade="BF"/>
                                <w:sz w:val="48"/>
                                <w:szCs w:val="48"/>
                              </w:rPr>
                            </w:pPr>
                            <w:r w:rsidRPr="00806ED4">
                              <w:rPr>
                                <w:color w:val="F3CC5F" w:themeColor="background2" w:themeShade="BF"/>
                                <w:sz w:val="48"/>
                                <w:szCs w:val="48"/>
                              </w:rPr>
                              <w:t>Maquoketa</w:t>
                            </w:r>
                          </w:p>
                          <w:p w14:paraId="77A936E9" w14:textId="43837926" w:rsidR="00806ED4" w:rsidRPr="00806ED4" w:rsidRDefault="00806ED4" w:rsidP="008F08A5">
                            <w:pPr>
                              <w:pStyle w:val="Title"/>
                              <w:rPr>
                                <w:color w:val="F3CC5F" w:themeColor="background2" w:themeShade="BF"/>
                                <w:sz w:val="48"/>
                                <w:szCs w:val="48"/>
                              </w:rPr>
                            </w:pPr>
                            <w:r w:rsidRPr="00806ED4">
                              <w:rPr>
                                <w:color w:val="F3CC5F" w:themeColor="background2" w:themeShade="BF"/>
                                <w:sz w:val="48"/>
                                <w:szCs w:val="48"/>
                              </w:rPr>
                              <w:t>Caves State Park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BE98C" id="Rectangle 4" o:spid="_x0000_s1029" style="position:absolute;left:0;text-align:left;margin-left:579pt;margin-top:81pt;width:163pt;height:108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" fillcolor="#4e3b30 [3215]" stroked="f">
                <v:textbox inset=",14.4pt,,14.4pt">
                  <w:txbxContent>
                    <w:p w14:paraId="68F3E991" w14:textId="31AC8BFF" w:rsidR="007D57B6" w:rsidRPr="00806ED4" w:rsidRDefault="00806ED4" w:rsidP="008F08A5">
                      <w:pPr>
                        <w:pStyle w:val="Title"/>
                        <w:rPr>
                          <w:color w:val="F3CC5F" w:themeColor="background2" w:themeShade="BF"/>
                          <w:sz w:val="48"/>
                          <w:szCs w:val="48"/>
                        </w:rPr>
                      </w:pPr>
                      <w:r w:rsidRPr="00806ED4">
                        <w:rPr>
                          <w:color w:val="F3CC5F" w:themeColor="background2" w:themeShade="BF"/>
                          <w:sz w:val="48"/>
                          <w:szCs w:val="48"/>
                        </w:rPr>
                        <w:t>Maquoketa</w:t>
                      </w:r>
                    </w:p>
                    <w:p w14:paraId="77A936E9" w14:textId="43837926" w:rsidR="00806ED4" w:rsidRPr="00806ED4" w:rsidRDefault="00806ED4" w:rsidP="008F08A5">
                      <w:pPr>
                        <w:pStyle w:val="Title"/>
                        <w:rPr>
                          <w:color w:val="F3CC5F" w:themeColor="background2" w:themeShade="BF"/>
                          <w:sz w:val="48"/>
                          <w:szCs w:val="48"/>
                        </w:rPr>
                      </w:pPr>
                      <w:r w:rsidRPr="00806ED4">
                        <w:rPr>
                          <w:color w:val="F3CC5F" w:themeColor="background2" w:themeShade="BF"/>
                          <w:sz w:val="48"/>
                          <w:szCs w:val="48"/>
                        </w:rPr>
                        <w:t>Caves State Park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827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C609C5" wp14:editId="7F42ABED">
                <wp:simplePos x="0" y="0"/>
                <wp:positionH relativeFrom="page">
                  <wp:posOffset>636270</wp:posOffset>
                </wp:positionH>
                <wp:positionV relativeFrom="page">
                  <wp:posOffset>911225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9449AC" w14:textId="77777777" w:rsidR="00AE39F1" w:rsidRDefault="00AE39F1" w:rsidP="008F08A5">
                            <w:pPr>
                              <w:pStyle w:val="Heading1"/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</w:pPr>
                            <w:r w:rsidRPr="00AE39F1"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  <w:t xml:space="preserve">Maquoketa Caves </w:t>
                            </w:r>
                          </w:p>
                          <w:p w14:paraId="459B3B34" w14:textId="58DB30F0" w:rsidR="007D57B6" w:rsidRPr="00AE39F1" w:rsidRDefault="00AE39F1" w:rsidP="008F08A5">
                            <w:pPr>
                              <w:pStyle w:val="Heading1"/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</w:pPr>
                            <w:r w:rsidRPr="00AE39F1"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609C5" id="Rectangle 2" o:spid="_x0000_s1030" style="position:absolute;left:0;text-align:left;margin-left:50.1pt;margin-top:71.75pt;width:163pt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" fillcolor="#4e3b30 [3215]" stroked="f">
                <v:textbox inset=",7.2pt,,7.2pt">
                  <w:txbxContent>
                    <w:p w14:paraId="499449AC" w14:textId="77777777" w:rsidR="00AE39F1" w:rsidRDefault="00AE39F1" w:rsidP="008F08A5">
                      <w:pPr>
                        <w:pStyle w:val="Heading1"/>
                        <w:rPr>
                          <w:color w:val="F3CC5F" w:themeColor="background2" w:themeShade="BF"/>
                          <w:sz w:val="44"/>
                          <w:szCs w:val="44"/>
                        </w:rPr>
                      </w:pPr>
                      <w:r w:rsidRPr="00AE39F1">
                        <w:rPr>
                          <w:color w:val="F3CC5F" w:themeColor="background2" w:themeShade="BF"/>
                          <w:sz w:val="44"/>
                          <w:szCs w:val="44"/>
                        </w:rPr>
                        <w:t xml:space="preserve">Maquoketa Caves </w:t>
                      </w:r>
                    </w:p>
                    <w:p w14:paraId="459B3B34" w14:textId="58DB30F0" w:rsidR="007D57B6" w:rsidRPr="00AE39F1" w:rsidRDefault="00AE39F1" w:rsidP="008F08A5">
                      <w:pPr>
                        <w:pStyle w:val="Heading1"/>
                        <w:rPr>
                          <w:color w:val="F3CC5F" w:themeColor="background2" w:themeShade="BF"/>
                          <w:sz w:val="44"/>
                          <w:szCs w:val="44"/>
                        </w:rPr>
                      </w:pPr>
                      <w:r w:rsidRPr="00AE39F1">
                        <w:rPr>
                          <w:color w:val="F3CC5F" w:themeColor="background2" w:themeShade="BF"/>
                          <w:sz w:val="44"/>
                          <w:szCs w:val="44"/>
                        </w:rPr>
                        <w:t>History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6308C">
        <w:rPr>
          <w:noProof/>
        </w:rPr>
        <mc:AlternateContent>
          <mc:Choice Requires="wps">
            <w:drawing>
              <wp:anchor distT="0" distB="0" distL="114300" distR="114300" simplePos="0" relativeHeight="251683864" behindDoc="0" locked="0" layoutInCell="1" allowOverlap="1" wp14:anchorId="719F7B93" wp14:editId="27C7E99E">
                <wp:simplePos x="0" y="0"/>
                <wp:positionH relativeFrom="page">
                  <wp:posOffset>3992245</wp:posOffset>
                </wp:positionH>
                <wp:positionV relativeFrom="page">
                  <wp:posOffset>911225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3F0694" w14:textId="77777777" w:rsidR="00AE39F1" w:rsidRDefault="00AE39F1" w:rsidP="0076308C">
                            <w:pPr>
                              <w:pStyle w:val="Heading1"/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  <w:t xml:space="preserve">Maquoketa Caves </w:t>
                            </w:r>
                          </w:p>
                          <w:p w14:paraId="0540F9D4" w14:textId="14EC1BC2" w:rsidR="007D57B6" w:rsidRPr="00AE39F1" w:rsidRDefault="00AE39F1" w:rsidP="0076308C">
                            <w:pPr>
                              <w:pStyle w:val="Heading1"/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  <w:t>Facts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F7B93" id="_x0000_s1031" style="position:absolute;left:0;text-align:left;margin-left:314.35pt;margin-top:71.75pt;width:163pt;height:89.25pt;z-index:25168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" fillcolor="#4e3b30 [3215]" stroked="f">
                <v:textbox inset=",7.2pt,,7.2pt">
                  <w:txbxContent>
                    <w:p w14:paraId="283F0694" w14:textId="77777777" w:rsidR="00AE39F1" w:rsidRDefault="00AE39F1" w:rsidP="0076308C">
                      <w:pPr>
                        <w:pStyle w:val="Heading1"/>
                        <w:rPr>
                          <w:color w:val="F3CC5F" w:themeColor="background2" w:themeShade="BF"/>
                          <w:sz w:val="44"/>
                          <w:szCs w:val="44"/>
                        </w:rPr>
                      </w:pPr>
                      <w:r>
                        <w:rPr>
                          <w:color w:val="F3CC5F" w:themeColor="background2" w:themeShade="BF"/>
                          <w:sz w:val="44"/>
                          <w:szCs w:val="44"/>
                        </w:rPr>
                        <w:t xml:space="preserve">Maquoketa Caves </w:t>
                      </w:r>
                    </w:p>
                    <w:p w14:paraId="0540F9D4" w14:textId="14EC1BC2" w:rsidR="007D57B6" w:rsidRPr="00AE39F1" w:rsidRDefault="00AE39F1" w:rsidP="0076308C">
                      <w:pPr>
                        <w:pStyle w:val="Heading1"/>
                        <w:rPr>
                          <w:color w:val="F3CC5F" w:themeColor="background2" w:themeShade="BF"/>
                          <w:sz w:val="44"/>
                          <w:szCs w:val="44"/>
                        </w:rPr>
                      </w:pPr>
                      <w:r>
                        <w:rPr>
                          <w:color w:val="F3CC5F" w:themeColor="background2" w:themeShade="BF"/>
                          <w:sz w:val="44"/>
                          <w:szCs w:val="44"/>
                        </w:rPr>
                        <w:t>Facts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3143F81" wp14:editId="51A6B4C5">
                <wp:simplePos x="0" y="0"/>
                <wp:positionH relativeFrom="page">
                  <wp:posOffset>7353300</wp:posOffset>
                </wp:positionH>
                <wp:positionV relativeFrom="page">
                  <wp:posOffset>5946775</wp:posOffset>
                </wp:positionV>
                <wp:extent cx="2070100" cy="361950"/>
                <wp:effectExtent l="0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7B528" w14:textId="77777777" w:rsidR="007D57B6" w:rsidRDefault="007D57B6" w:rsidP="008F08A5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3F81" id="Text Box 28" o:spid="_x0000_s1032" type="#_x0000_t202" style="position:absolute;left:0;text-align:left;margin-left:579pt;margin-top:468.25pt;width:163pt;height:28.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" filled="f" stroked="f">
                <v:textbox inset=",0,,0">
                  <w:txbxContent>
                    <w:p w14:paraId="45F7B528" w14:textId="77777777" w:rsidR="007D57B6" w:rsidRDefault="007D57B6" w:rsidP="008F08A5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031B0">
        <w:br w:type="page"/>
      </w:r>
      <w:r>
        <w:rPr>
          <w:noProof/>
        </w:rPr>
        <w:lastRenderedPageBreak/>
        <w:drawing>
          <wp:anchor distT="0" distB="0" distL="114300" distR="114300" simplePos="0" relativeHeight="251708440" behindDoc="0" locked="0" layoutInCell="1" allowOverlap="1" wp14:anchorId="1E6B549C" wp14:editId="27FB1483">
            <wp:simplePos x="0" y="0"/>
            <wp:positionH relativeFrom="column">
              <wp:posOffset>413547</wp:posOffset>
            </wp:positionH>
            <wp:positionV relativeFrom="paragraph">
              <wp:posOffset>-1635760</wp:posOffset>
            </wp:positionV>
            <wp:extent cx="1918970" cy="1028700"/>
            <wp:effectExtent l="0" t="0" r="0" b="0"/>
            <wp:wrapNone/>
            <wp:docPr id="16" name="Picture 16" descr="/Users/craigreuter/Desktop/untitled folder/St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raigreuter/Desktop/untitled folder/Ste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r="6493" b="8681"/>
                    <a:stretch/>
                  </pic:blipFill>
                  <pic:spPr bwMode="auto">
                    <a:xfrm>
                      <a:off x="0" y="0"/>
                      <a:ext cx="19189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286">
        <w:rPr>
          <w:noProof/>
        </w:rPr>
        <mc:AlternateContent>
          <mc:Choice Requires="wps">
            <w:drawing>
              <wp:anchor distT="0" distB="0" distL="114300" distR="114300" simplePos="0" relativeHeight="251690008" behindDoc="0" locked="0" layoutInCell="1" allowOverlap="1" wp14:anchorId="3EB33AFB" wp14:editId="20FCC1EC">
                <wp:simplePos x="0" y="0"/>
                <wp:positionH relativeFrom="page">
                  <wp:posOffset>4092315</wp:posOffset>
                </wp:positionH>
                <wp:positionV relativeFrom="page">
                  <wp:posOffset>3312826</wp:posOffset>
                </wp:positionV>
                <wp:extent cx="2017020" cy="3661410"/>
                <wp:effectExtent l="0" t="0" r="0" b="21590"/>
                <wp:wrapThrough wrapText="bothSides">
                  <wp:wrapPolygon edited="0">
                    <wp:start x="272" y="0"/>
                    <wp:lineTo x="272" y="21578"/>
                    <wp:lineTo x="20947" y="21578"/>
                    <wp:lineTo x="20947" y="0"/>
                    <wp:lineTo x="272" y="0"/>
                  </wp:wrapPolygon>
                </wp:wrapThrough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020" cy="366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3B94" w14:textId="77777777" w:rsidR="007D57B6" w:rsidRDefault="007D57B6" w:rsidP="00A37F43">
                            <w:pPr>
                              <w:spacing w:after="0"/>
                              <w:rPr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6A365B96" w14:textId="42646B46" w:rsidR="0016323E" w:rsidRDefault="0016323E" w:rsidP="0015208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 w:rsidRPr="0016323E">
                              <w:rPr>
                                <w:sz w:val="22"/>
                                <w:szCs w:val="22"/>
                              </w:rPr>
                              <w:t>: Water-carved caves from Silurian age dolomite bedrock</w:t>
                            </w:r>
                          </w:p>
                          <w:p w14:paraId="1B54C752" w14:textId="3368035C" w:rsidR="00575286" w:rsidRDefault="0016323E" w:rsidP="0015208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575286">
                              <w:rPr>
                                <w:sz w:val="22"/>
                                <w:szCs w:val="22"/>
                              </w:rPr>
                              <w:t>Part of Driftless Area of Iowa (no glaciers from last ice age)</w:t>
                            </w:r>
                          </w:p>
                          <w:p w14:paraId="3139CD89" w14:textId="118EDCDC" w:rsidR="00FF5AA5" w:rsidRDefault="00FF5AA5" w:rsidP="0015208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: Once had numerous stalactites and stalagmites</w:t>
                            </w:r>
                          </w:p>
                          <w:p w14:paraId="217437D8" w14:textId="311F88C0" w:rsidR="0016323E" w:rsidRDefault="00575286" w:rsidP="0015208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6323E">
                              <w:rPr>
                                <w:sz w:val="22"/>
                                <w:szCs w:val="22"/>
                              </w:rPr>
                              <w:t>75-foot tall cliffs</w:t>
                            </w:r>
                          </w:p>
                          <w:p w14:paraId="0EEAEA2D" w14:textId="2BDA0C12" w:rsidR="00C316D2" w:rsidRDefault="00C316D2" w:rsidP="0015208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: Raccoon Creek</w:t>
                            </w:r>
                          </w:p>
                          <w:p w14:paraId="44BAB244" w14:textId="58DFB4C8" w:rsidR="00575286" w:rsidRDefault="0016323E" w:rsidP="00152086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52086">
                              <w:rPr>
                                <w:sz w:val="22"/>
                                <w:szCs w:val="22"/>
                              </w:rPr>
                              <w:t>150</w:t>
                            </w:r>
                            <w:r w:rsidR="00152086" w:rsidRPr="00152086">
                              <w:rPr>
                                <w:sz w:val="20"/>
                                <w:szCs w:val="20"/>
                              </w:rPr>
                              <w:t>+</w:t>
                            </w:r>
                            <w:r w:rsidR="00152086">
                              <w:rPr>
                                <w:sz w:val="22"/>
                                <w:szCs w:val="22"/>
                              </w:rPr>
                              <w:t xml:space="preserve"> year Old Forest G</w:t>
                            </w:r>
                            <w:r w:rsidR="00575286">
                              <w:rPr>
                                <w:sz w:val="22"/>
                                <w:szCs w:val="22"/>
                              </w:rPr>
                              <w:t>rowth</w:t>
                            </w:r>
                          </w:p>
                          <w:p w14:paraId="1D6B47EB" w14:textId="62E7DE99" w:rsidR="00575286" w:rsidRDefault="00575286" w:rsidP="00152086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- White Oak</w:t>
                            </w:r>
                          </w:p>
                          <w:p w14:paraId="37B2D6D1" w14:textId="43C12A0E" w:rsidR="00575286" w:rsidRDefault="00575286" w:rsidP="00152086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- Red Oak</w:t>
                            </w:r>
                          </w:p>
                          <w:p w14:paraId="74538924" w14:textId="4D9AA9BC" w:rsidR="00575286" w:rsidRDefault="00575286" w:rsidP="0015208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- Sugar Maple</w:t>
                            </w:r>
                          </w:p>
                          <w:p w14:paraId="64773E37" w14:textId="4D156426" w:rsidR="00575286" w:rsidRDefault="00575286" w:rsidP="00152086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205C8F">
                              <w:rPr>
                                <w:sz w:val="22"/>
                                <w:szCs w:val="22"/>
                              </w:rPr>
                              <w:t>Upland Second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Growth</w:t>
                            </w:r>
                          </w:p>
                          <w:p w14:paraId="416E5E66" w14:textId="223468D1" w:rsidR="00575286" w:rsidRDefault="00575286" w:rsidP="00152086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- Black Locust</w:t>
                            </w:r>
                          </w:p>
                          <w:p w14:paraId="1DFA30F2" w14:textId="28246A50" w:rsidR="00575286" w:rsidRDefault="00575286" w:rsidP="00152086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- Elm</w:t>
                            </w:r>
                          </w:p>
                          <w:p w14:paraId="4FA5D68B" w14:textId="180F5469" w:rsidR="00575286" w:rsidRDefault="00575286" w:rsidP="0015208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- Ash</w:t>
                            </w:r>
                          </w:p>
                          <w:p w14:paraId="4B7DE18E" w14:textId="049DB51D" w:rsidR="00FF5AA5" w:rsidRDefault="00152086" w:rsidP="0015208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FF5AA5">
                              <w:rPr>
                                <w:sz w:val="22"/>
                                <w:szCs w:val="22"/>
                              </w:rPr>
                              <w:t>Cliff associated flora (ferns)</w:t>
                            </w:r>
                          </w:p>
                          <w:p w14:paraId="28D92E27" w14:textId="5E12B65D" w:rsidR="00A37F43" w:rsidRPr="0016323E" w:rsidRDefault="00FF5AA5" w:rsidP="0015208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DE1A82">
                              <w:rPr>
                                <w:sz w:val="22"/>
                                <w:szCs w:val="22"/>
                              </w:rPr>
                              <w:t>Prairie preserve on west side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3AFB" id="_x0000_s1033" type="#_x0000_t202" style="position:absolute;left:0;text-align:left;margin-left:322.25pt;margin-top:260.85pt;width:158.8pt;height:288.3pt;z-index:25169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" filled="f" stroked="f">
                <v:textbox inset=",0,,0">
                  <w:txbxContent>
                    <w:p w14:paraId="7C383B94" w14:textId="77777777" w:rsidR="007D57B6" w:rsidRDefault="007D57B6" w:rsidP="00A37F43">
                      <w:pPr>
                        <w:spacing w:after="0"/>
                        <w:rPr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14:paraId="6A365B96" w14:textId="42646B46" w:rsidR="0016323E" w:rsidRDefault="0016323E" w:rsidP="0015208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 w:rsidRPr="0016323E">
                        <w:rPr>
                          <w:sz w:val="22"/>
                          <w:szCs w:val="22"/>
                        </w:rPr>
                        <w:t>: Water-carved caves from Silurian age dolomite bedrock</w:t>
                      </w:r>
                    </w:p>
                    <w:p w14:paraId="1B54C752" w14:textId="3368035C" w:rsidR="00575286" w:rsidRDefault="0016323E" w:rsidP="0015208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575286">
                        <w:rPr>
                          <w:sz w:val="22"/>
                          <w:szCs w:val="22"/>
                        </w:rPr>
                        <w:t>Part of Driftless Area of Iowa (no glaciers from last ice age)</w:t>
                      </w:r>
                    </w:p>
                    <w:p w14:paraId="3139CD89" w14:textId="118EDCDC" w:rsidR="00FF5AA5" w:rsidRDefault="00FF5AA5" w:rsidP="0015208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: Once had numerous stalactites and stalagmites</w:t>
                      </w:r>
                    </w:p>
                    <w:p w14:paraId="217437D8" w14:textId="311F88C0" w:rsidR="0016323E" w:rsidRDefault="00575286" w:rsidP="0015208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16323E">
                        <w:rPr>
                          <w:sz w:val="22"/>
                          <w:szCs w:val="22"/>
                        </w:rPr>
                        <w:t>75-foot tall cliffs</w:t>
                      </w:r>
                    </w:p>
                    <w:p w14:paraId="0EEAEA2D" w14:textId="2BDA0C12" w:rsidR="00C316D2" w:rsidRDefault="00C316D2" w:rsidP="0015208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: Raccoon Creek</w:t>
                      </w:r>
                    </w:p>
                    <w:p w14:paraId="44BAB244" w14:textId="58DFB4C8" w:rsidR="00575286" w:rsidRDefault="0016323E" w:rsidP="00152086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152086">
                        <w:rPr>
                          <w:sz w:val="22"/>
                          <w:szCs w:val="22"/>
                        </w:rPr>
                        <w:t>150</w:t>
                      </w:r>
                      <w:r w:rsidR="00152086" w:rsidRPr="00152086">
                        <w:rPr>
                          <w:sz w:val="20"/>
                          <w:szCs w:val="20"/>
                        </w:rPr>
                        <w:t>+</w:t>
                      </w:r>
                      <w:r w:rsidR="00152086">
                        <w:rPr>
                          <w:sz w:val="22"/>
                          <w:szCs w:val="22"/>
                        </w:rPr>
                        <w:t xml:space="preserve"> year Old Forest G</w:t>
                      </w:r>
                      <w:r w:rsidR="00575286">
                        <w:rPr>
                          <w:sz w:val="22"/>
                          <w:szCs w:val="22"/>
                        </w:rPr>
                        <w:t>rowth</w:t>
                      </w:r>
                    </w:p>
                    <w:p w14:paraId="1D6B47EB" w14:textId="62E7DE99" w:rsidR="00575286" w:rsidRDefault="00575286" w:rsidP="00152086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  <w:t>- White Oak</w:t>
                      </w:r>
                    </w:p>
                    <w:p w14:paraId="37B2D6D1" w14:textId="43C12A0E" w:rsidR="00575286" w:rsidRDefault="00575286" w:rsidP="00152086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  <w:t>- Red Oak</w:t>
                      </w:r>
                    </w:p>
                    <w:p w14:paraId="74538924" w14:textId="4D9AA9BC" w:rsidR="00575286" w:rsidRDefault="00575286" w:rsidP="0015208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  <w:t>- Sugar Maple</w:t>
                      </w:r>
                    </w:p>
                    <w:p w14:paraId="64773E37" w14:textId="4D156426" w:rsidR="00575286" w:rsidRDefault="00575286" w:rsidP="00152086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205C8F">
                        <w:rPr>
                          <w:sz w:val="22"/>
                          <w:szCs w:val="22"/>
                        </w:rPr>
                        <w:t>Upland Second</w:t>
                      </w:r>
                      <w:r>
                        <w:rPr>
                          <w:sz w:val="22"/>
                          <w:szCs w:val="22"/>
                        </w:rPr>
                        <w:t xml:space="preserve"> Growth</w:t>
                      </w:r>
                    </w:p>
                    <w:p w14:paraId="416E5E66" w14:textId="223468D1" w:rsidR="00575286" w:rsidRDefault="00575286" w:rsidP="00152086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  <w:t>- Black Locust</w:t>
                      </w:r>
                    </w:p>
                    <w:p w14:paraId="1DFA30F2" w14:textId="28246A50" w:rsidR="00575286" w:rsidRDefault="00575286" w:rsidP="00152086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  <w:t>- Elm</w:t>
                      </w:r>
                    </w:p>
                    <w:p w14:paraId="4FA5D68B" w14:textId="180F5469" w:rsidR="00575286" w:rsidRDefault="00575286" w:rsidP="0015208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  <w:t>- Ash</w:t>
                      </w:r>
                    </w:p>
                    <w:p w14:paraId="4B7DE18E" w14:textId="049DB51D" w:rsidR="00FF5AA5" w:rsidRDefault="00152086" w:rsidP="0015208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FF5AA5">
                        <w:rPr>
                          <w:sz w:val="22"/>
                          <w:szCs w:val="22"/>
                        </w:rPr>
                        <w:t>Cliff associated flora (ferns)</w:t>
                      </w:r>
                    </w:p>
                    <w:p w14:paraId="28D92E27" w14:textId="5E12B65D" w:rsidR="00A37F43" w:rsidRPr="0016323E" w:rsidRDefault="00FF5AA5" w:rsidP="0015208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DE1A82">
                        <w:rPr>
                          <w:sz w:val="22"/>
                          <w:szCs w:val="22"/>
                        </w:rPr>
                        <w:t>Prairie preserve on west side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0A1B">
        <w:rPr>
          <w:noProof/>
        </w:rPr>
        <mc:AlternateContent>
          <mc:Choice Requires="wps">
            <w:drawing>
              <wp:anchor distT="0" distB="0" distL="114300" distR="114300" simplePos="0" relativeHeight="251692056" behindDoc="0" locked="0" layoutInCell="1" allowOverlap="1" wp14:anchorId="4B5349EF" wp14:editId="1B575DDE">
                <wp:simplePos x="0" y="0"/>
                <wp:positionH relativeFrom="page">
                  <wp:posOffset>7285220</wp:posOffset>
                </wp:positionH>
                <wp:positionV relativeFrom="page">
                  <wp:posOffset>2248525</wp:posOffset>
                </wp:positionV>
                <wp:extent cx="2252980" cy="3126115"/>
                <wp:effectExtent l="0" t="0" r="0" b="23495"/>
                <wp:wrapThrough wrapText="bothSides">
                  <wp:wrapPolygon edited="0">
                    <wp:start x="244" y="0"/>
                    <wp:lineTo x="244" y="21587"/>
                    <wp:lineTo x="20943" y="21587"/>
                    <wp:lineTo x="21186" y="0"/>
                    <wp:lineTo x="244" y="0"/>
                  </wp:wrapPolygon>
                </wp:wrapThrough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312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93A2D" w14:textId="275D69CB" w:rsidR="007D57B6" w:rsidRDefault="00FA3B83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13 Caves (S</w:t>
                            </w:r>
                            <w:r w:rsidR="00243D34">
                              <w:rPr>
                                <w:color w:val="auto"/>
                              </w:rPr>
                              <w:t>pelunking, Hiking)</w:t>
                            </w:r>
                          </w:p>
                          <w:p w14:paraId="45B04AD1" w14:textId="1B539902" w:rsidR="00243D34" w:rsidRDefault="00243D34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Dancehall Cave</w:t>
                            </w:r>
                          </w:p>
                          <w:p w14:paraId="17330500" w14:textId="7121AA8E" w:rsidR="00243D34" w:rsidRDefault="00243D34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Dugout Cave</w:t>
                            </w:r>
                          </w:p>
                          <w:p w14:paraId="5A6C02A9" w14:textId="329E50CE" w:rsidR="00050A1B" w:rsidRDefault="00050A1B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Hernando’s Hideaway</w:t>
                            </w:r>
                          </w:p>
                          <w:p w14:paraId="74A6808B" w14:textId="42EF91F9" w:rsidR="00050A1B" w:rsidRDefault="00050A1B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Shinbone Cave</w:t>
                            </w:r>
                          </w:p>
                          <w:p w14:paraId="7E8EAF7F" w14:textId="0A31CA98" w:rsidR="00050A1B" w:rsidRDefault="00050A1B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Wye Cave</w:t>
                            </w:r>
                          </w:p>
                          <w:p w14:paraId="7BBFDA97" w14:textId="3335E6E3" w:rsidR="00050A1B" w:rsidRDefault="00050A1B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Steelgate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Cave</w:t>
                            </w:r>
                          </w:p>
                          <w:p w14:paraId="11DBD2B9" w14:textId="759D1376" w:rsidR="00FA3B83" w:rsidRDefault="00FA3B83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Hiking (7 miles of trails)</w:t>
                            </w:r>
                          </w:p>
                          <w:p w14:paraId="6DC74C7D" w14:textId="2F77C83C" w:rsidR="00FA3B83" w:rsidRDefault="00FA3B83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Natural Bridge</w:t>
                            </w:r>
                          </w:p>
                          <w:p w14:paraId="11CE3945" w14:textId="1AE08B54" w:rsidR="00FA3B83" w:rsidRDefault="00FA3B83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Balanced Rock</w:t>
                            </w:r>
                          </w:p>
                          <w:p w14:paraId="260081EA" w14:textId="77A0C756" w:rsidR="00FA3B83" w:rsidRDefault="00FA3B83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29 Campsites (17 electric)</w:t>
                            </w:r>
                          </w:p>
                          <w:p w14:paraId="1B615DB6" w14:textId="77777777" w:rsidR="00243D34" w:rsidRPr="00DE1A82" w:rsidRDefault="00243D34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Cs w:val="22"/>
                              </w:rPr>
                            </w:pPr>
                            <w:r w:rsidRPr="00DE1A82">
                              <w:rPr>
                                <w:color w:val="auto"/>
                                <w:szCs w:val="22"/>
                              </w:rPr>
                              <w:tab/>
                              <w:t>: Modern Shower Facility</w:t>
                            </w:r>
                          </w:p>
                          <w:p w14:paraId="6E0C2347" w14:textId="09B2ADD7" w:rsidR="00FA3B83" w:rsidRDefault="00FA3B83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: 2 Open Picnic Shelters</w:t>
                            </w:r>
                          </w:p>
                          <w:p w14:paraId="2183DC8A" w14:textId="5AB068BB" w:rsidR="00DE1A82" w:rsidRDefault="00DE1A82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: Playground</w:t>
                            </w:r>
                          </w:p>
                          <w:p w14:paraId="6A62E36D" w14:textId="05DD33A7" w:rsidR="00243D34" w:rsidRPr="00050A1B" w:rsidRDefault="00FA3B83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: </w:t>
                            </w:r>
                            <w:r w:rsidR="00243D34">
                              <w:rPr>
                                <w:color w:val="auto"/>
                              </w:rPr>
                              <w:t>Interpretive Center</w:t>
                            </w:r>
                          </w:p>
                          <w:p w14:paraId="325124DD" w14:textId="77777777" w:rsidR="00243D34" w:rsidRPr="00FA3B83" w:rsidRDefault="00243D34" w:rsidP="00FA3B83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  <w:p w14:paraId="6C5E8F4F" w14:textId="77777777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  <w:p w14:paraId="35C562F7" w14:textId="77777777" w:rsidR="007D57B6" w:rsidRPr="00572CBB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  <w:p w14:paraId="42453CE1" w14:textId="77777777" w:rsidR="007D57B6" w:rsidRDefault="007D57B6" w:rsidP="00572CB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349EF" id="_x0000_s1034" type="#_x0000_t202" style="position:absolute;left:0;text-align:left;margin-left:573.65pt;margin-top:177.05pt;width:177.4pt;height:246.15pt;z-index:25169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" filled="f" stroked="f">
                <v:textbox inset=",0,,0">
                  <w:txbxContent>
                    <w:p w14:paraId="59E93A2D" w14:textId="275D69CB" w:rsidR="007D57B6" w:rsidRDefault="00FA3B83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13 Caves (S</w:t>
                      </w:r>
                      <w:r w:rsidR="00243D34">
                        <w:rPr>
                          <w:color w:val="auto"/>
                        </w:rPr>
                        <w:t>pelunking, Hiking)</w:t>
                      </w:r>
                    </w:p>
                    <w:p w14:paraId="45B04AD1" w14:textId="1B539902" w:rsidR="00243D34" w:rsidRDefault="00243D34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Dancehall Cave</w:t>
                      </w:r>
                    </w:p>
                    <w:p w14:paraId="17330500" w14:textId="7121AA8E" w:rsidR="00243D34" w:rsidRDefault="00243D34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Dugout Cave</w:t>
                      </w:r>
                    </w:p>
                    <w:p w14:paraId="5A6C02A9" w14:textId="329E50CE" w:rsidR="00050A1B" w:rsidRDefault="00050A1B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Hernando’s Hideaway</w:t>
                      </w:r>
                    </w:p>
                    <w:p w14:paraId="74A6808B" w14:textId="42EF91F9" w:rsidR="00050A1B" w:rsidRDefault="00050A1B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Shinbone Cave</w:t>
                      </w:r>
                    </w:p>
                    <w:p w14:paraId="7E8EAF7F" w14:textId="0A31CA98" w:rsidR="00050A1B" w:rsidRDefault="00050A1B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Wye Cave</w:t>
                      </w:r>
                    </w:p>
                    <w:p w14:paraId="7BBFDA97" w14:textId="3335E6E3" w:rsidR="00050A1B" w:rsidRDefault="00050A1B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 xml:space="preserve">- </w:t>
                      </w:r>
                      <w:proofErr w:type="spellStart"/>
                      <w:r>
                        <w:rPr>
                          <w:color w:val="auto"/>
                        </w:rPr>
                        <w:t>Steelgate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Cave</w:t>
                      </w:r>
                    </w:p>
                    <w:p w14:paraId="11DBD2B9" w14:textId="759D1376" w:rsidR="00FA3B83" w:rsidRDefault="00FA3B83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Hiking (7 miles of trails)</w:t>
                      </w:r>
                    </w:p>
                    <w:p w14:paraId="6DC74C7D" w14:textId="2F77C83C" w:rsidR="00FA3B83" w:rsidRDefault="00FA3B83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Natural Bridge</w:t>
                      </w:r>
                    </w:p>
                    <w:p w14:paraId="11CE3945" w14:textId="1AE08B54" w:rsidR="00FA3B83" w:rsidRDefault="00FA3B83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Balanced Rock</w:t>
                      </w:r>
                    </w:p>
                    <w:p w14:paraId="260081EA" w14:textId="77A0C756" w:rsidR="00FA3B83" w:rsidRDefault="00FA3B83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29 Campsites (17 electric)</w:t>
                      </w:r>
                    </w:p>
                    <w:p w14:paraId="1B615DB6" w14:textId="77777777" w:rsidR="00243D34" w:rsidRPr="00DE1A82" w:rsidRDefault="00243D34" w:rsidP="00FA3B83">
                      <w:pPr>
                        <w:pStyle w:val="BodyText2"/>
                        <w:jc w:val="left"/>
                        <w:rPr>
                          <w:color w:val="auto"/>
                          <w:szCs w:val="22"/>
                        </w:rPr>
                      </w:pPr>
                      <w:r w:rsidRPr="00DE1A82">
                        <w:rPr>
                          <w:color w:val="auto"/>
                          <w:szCs w:val="22"/>
                        </w:rPr>
                        <w:tab/>
                        <w:t>: Modern Shower Facility</w:t>
                      </w:r>
                    </w:p>
                    <w:p w14:paraId="6E0C2347" w14:textId="09B2ADD7" w:rsidR="00FA3B83" w:rsidRDefault="00FA3B83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: 2 Open Picnic Shelters</w:t>
                      </w:r>
                    </w:p>
                    <w:p w14:paraId="2183DC8A" w14:textId="5AB068BB" w:rsidR="00DE1A82" w:rsidRDefault="00DE1A82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: Playground</w:t>
                      </w:r>
                    </w:p>
                    <w:p w14:paraId="6A62E36D" w14:textId="05DD33A7" w:rsidR="00243D34" w:rsidRPr="00050A1B" w:rsidRDefault="00FA3B83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: </w:t>
                      </w:r>
                      <w:r w:rsidR="00243D34">
                        <w:rPr>
                          <w:color w:val="auto"/>
                        </w:rPr>
                        <w:t>Interpretive Center</w:t>
                      </w:r>
                    </w:p>
                    <w:p w14:paraId="325124DD" w14:textId="77777777" w:rsidR="00243D34" w:rsidRPr="00FA3B83" w:rsidRDefault="00243D34" w:rsidP="00FA3B83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</w:p>
                    <w:p w14:paraId="6C5E8F4F" w14:textId="77777777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</w:p>
                    <w:p w14:paraId="35C562F7" w14:textId="77777777" w:rsidR="007D57B6" w:rsidRPr="00572CBB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</w:p>
                    <w:p w14:paraId="42453CE1" w14:textId="77777777" w:rsidR="007D57B6" w:rsidRDefault="007D57B6" w:rsidP="00572CB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6323E">
        <w:rPr>
          <w:noProof/>
        </w:rPr>
        <w:drawing>
          <wp:anchor distT="0" distB="0" distL="114300" distR="114300" simplePos="0" relativeHeight="251698200" behindDoc="0" locked="0" layoutInCell="1" allowOverlap="1" wp14:anchorId="18E1EB77" wp14:editId="68AB5068">
            <wp:simplePos x="0" y="0"/>
            <wp:positionH relativeFrom="page">
              <wp:posOffset>4047344</wp:posOffset>
            </wp:positionH>
            <wp:positionV relativeFrom="page">
              <wp:posOffset>2218545</wp:posOffset>
            </wp:positionV>
            <wp:extent cx="2070100" cy="1098696"/>
            <wp:effectExtent l="0" t="0" r="0" b="0"/>
            <wp:wrapThrough wrapText="bothSides">
              <wp:wrapPolygon edited="0">
                <wp:start x="0" y="0"/>
                <wp:lineTo x="0" y="20976"/>
                <wp:lineTo x="21202" y="20976"/>
                <wp:lineTo x="21202" y="0"/>
                <wp:lineTo x="0" y="0"/>
              </wp:wrapPolygon>
            </wp:wrapThrough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00" cy="10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5E8">
        <w:rPr>
          <w:noProof/>
        </w:rPr>
        <mc:AlternateContent>
          <mc:Choice Requires="wps">
            <w:drawing>
              <wp:anchor distT="0" distB="0" distL="114300" distR="114300" simplePos="0" relativeHeight="251670552" behindDoc="0" locked="0" layoutInCell="1" allowOverlap="1" wp14:anchorId="1D86F5CB" wp14:editId="7C943D9E">
                <wp:simplePos x="0" y="0"/>
                <wp:positionH relativeFrom="page">
                  <wp:posOffset>647700</wp:posOffset>
                </wp:positionH>
                <wp:positionV relativeFrom="page">
                  <wp:posOffset>3319780</wp:posOffset>
                </wp:positionV>
                <wp:extent cx="2265045" cy="2745740"/>
                <wp:effectExtent l="0" t="0" r="0" b="22860"/>
                <wp:wrapThrough wrapText="bothSides">
                  <wp:wrapPolygon edited="0">
                    <wp:start x="242" y="0"/>
                    <wp:lineTo x="242" y="21580"/>
                    <wp:lineTo x="21073" y="21580"/>
                    <wp:lineTo x="21073" y="0"/>
                    <wp:lineTo x="242" y="0"/>
                  </wp:wrapPolygon>
                </wp:wrapThrough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F520C" w14:textId="77777777" w:rsidR="00E62821" w:rsidRPr="00E62821" w:rsidRDefault="00E62821" w:rsidP="00947732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B0AF621" w14:textId="77777777" w:rsidR="00AA5585" w:rsidRDefault="00947732" w:rsidP="00947732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Nearby City</w:t>
                            </w:r>
                            <w:r w:rsidRPr="00947732">
                              <w:rPr>
                                <w:b/>
                                <w:color w:val="auto"/>
                              </w:rPr>
                              <w:t xml:space="preserve"> :</w:t>
                            </w:r>
                            <w:r w:rsidRPr="00947732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76C9B478" w14:textId="3E90FA06" w:rsidR="00947732" w:rsidRPr="00947732" w:rsidRDefault="00947732" w:rsidP="00AA5585">
                            <w:pPr>
                              <w:pStyle w:val="BodyText2"/>
                              <w:ind w:firstLine="720"/>
                              <w:jc w:val="left"/>
                              <w:rPr>
                                <w:b/>
                                <w:color w:val="auto"/>
                                <w:u w:val="single"/>
                              </w:rPr>
                            </w:pPr>
                            <w:r w:rsidRPr="00947732">
                              <w:rPr>
                                <w:color w:val="auto"/>
                              </w:rPr>
                              <w:t>Maquoketa, Iowa</w:t>
                            </w:r>
                          </w:p>
                          <w:p w14:paraId="331D5BD3" w14:textId="77777777" w:rsidR="00947732" w:rsidRPr="00AA5585" w:rsidRDefault="00947732" w:rsidP="00423298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12833CD5" w14:textId="77777777" w:rsidR="00AA5585" w:rsidRDefault="00947732" w:rsidP="00947732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County</w:t>
                            </w:r>
                            <w:r w:rsidRPr="00947732">
                              <w:rPr>
                                <w:b/>
                                <w:color w:val="auto"/>
                              </w:rPr>
                              <w:t xml:space="preserve"> :</w:t>
                            </w:r>
                            <w:r w:rsidRPr="00947732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7B7BB39E" w14:textId="4FC16EFA" w:rsidR="00947732" w:rsidRPr="00947732" w:rsidRDefault="00947732" w:rsidP="00AA5585">
                            <w:pPr>
                              <w:pStyle w:val="BodyText2"/>
                              <w:ind w:firstLine="720"/>
                              <w:jc w:val="left"/>
                              <w:rPr>
                                <w:b/>
                                <w:color w:val="auto"/>
                                <w:u w:val="single"/>
                              </w:rPr>
                            </w:pPr>
                            <w:r w:rsidRPr="00947732">
                              <w:rPr>
                                <w:color w:val="auto"/>
                              </w:rPr>
                              <w:t>Jackson County</w:t>
                            </w:r>
                          </w:p>
                          <w:p w14:paraId="19D3B087" w14:textId="77777777" w:rsidR="00947732" w:rsidRPr="00AA5585" w:rsidRDefault="00947732" w:rsidP="00423298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45382551" w14:textId="77777777" w:rsidR="00AA5585" w:rsidRDefault="00947732" w:rsidP="00423298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AA5585">
                              <w:rPr>
                                <w:b/>
                                <w:color w:val="auto"/>
                                <w:u w:val="single"/>
                              </w:rPr>
                              <w:t>Area</w:t>
                            </w:r>
                            <w:r w:rsidRPr="00AA5585">
                              <w:rPr>
                                <w:b/>
                                <w:color w:val="auto"/>
                              </w:rPr>
                              <w:t xml:space="preserve"> :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AF5AB1F" w14:textId="15FC7E3A" w:rsidR="00947732" w:rsidRDefault="00AA5585" w:rsidP="00AA5585">
                            <w:pPr>
                              <w:pStyle w:val="BodyText2"/>
                              <w:ind w:firstLine="72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323 acres</w:t>
                            </w:r>
                            <w:r w:rsidR="00947732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DB293FC" w14:textId="77777777" w:rsidR="00947732" w:rsidRPr="00AA5585" w:rsidRDefault="00947732" w:rsidP="00423298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5830935F" w14:textId="77777777" w:rsidR="00AA5585" w:rsidRDefault="00947732" w:rsidP="00423298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AA5585">
                              <w:rPr>
                                <w:b/>
                                <w:color w:val="auto"/>
                                <w:u w:val="single"/>
                              </w:rPr>
                              <w:t>Date Established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AA5585">
                              <w:rPr>
                                <w:b/>
                                <w:color w:val="auto"/>
                              </w:rPr>
                              <w:t>:</w:t>
                            </w:r>
                            <w:r w:rsidR="00AA5585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65A29096" w14:textId="5A929A59" w:rsidR="00947732" w:rsidRDefault="00AA5585" w:rsidP="00AA5585">
                            <w:pPr>
                              <w:pStyle w:val="BodyText2"/>
                              <w:ind w:firstLine="72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1921</w:t>
                            </w:r>
                          </w:p>
                          <w:p w14:paraId="7A9B9188" w14:textId="77777777" w:rsidR="00947732" w:rsidRPr="00AA5585" w:rsidRDefault="00947732" w:rsidP="00423298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7827A65A" w14:textId="77777777" w:rsidR="00AA5585" w:rsidRPr="00AA5585" w:rsidRDefault="00947732" w:rsidP="00AA5585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 w:rsidRPr="00AA5585">
                              <w:rPr>
                                <w:b/>
                                <w:color w:val="auto"/>
                                <w:u w:val="single"/>
                              </w:rPr>
                              <w:t>Nearest Body Of Water</w:t>
                            </w:r>
                            <w:r w:rsidRPr="00AA5585">
                              <w:rPr>
                                <w:b/>
                                <w:color w:val="auto"/>
                              </w:rPr>
                              <w:t xml:space="preserve"> : </w:t>
                            </w:r>
                          </w:p>
                          <w:p w14:paraId="3684FC3C" w14:textId="2425C62E" w:rsidR="00947732" w:rsidRPr="00947732" w:rsidRDefault="00AA5585" w:rsidP="00AA5585">
                            <w:pPr>
                              <w:pStyle w:val="BodyText2"/>
                              <w:ind w:left="72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Raccoon River</w:t>
                            </w:r>
                          </w:p>
                          <w:p w14:paraId="646C325C" w14:textId="77777777" w:rsidR="007D57B6" w:rsidRDefault="007D57B6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6F5CB" id="_x0000_s1035" type="#_x0000_t202" style="position:absolute;left:0;text-align:left;margin-left:51pt;margin-top:261.4pt;width:178.35pt;height:216.2pt;z-index:2516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" filled="f" stroked="f">
                <v:textbox inset=",0,,0">
                  <w:txbxContent>
                    <w:p w14:paraId="2BBF520C" w14:textId="77777777" w:rsidR="00E62821" w:rsidRPr="00E62821" w:rsidRDefault="00E62821" w:rsidP="00947732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  <w:u w:val="single"/>
                        </w:rPr>
                      </w:pPr>
                    </w:p>
                    <w:p w14:paraId="0B0AF621" w14:textId="77777777" w:rsidR="00AA5585" w:rsidRDefault="00947732" w:rsidP="00947732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Nearby City</w:t>
                      </w:r>
                      <w:r w:rsidRPr="00947732">
                        <w:rPr>
                          <w:b/>
                          <w:color w:val="auto"/>
                        </w:rPr>
                        <w:t xml:space="preserve"> :</w:t>
                      </w:r>
                      <w:r w:rsidRPr="00947732">
                        <w:rPr>
                          <w:color w:val="auto"/>
                        </w:rPr>
                        <w:t xml:space="preserve"> </w:t>
                      </w:r>
                    </w:p>
                    <w:p w14:paraId="76C9B478" w14:textId="3E90FA06" w:rsidR="00947732" w:rsidRPr="00947732" w:rsidRDefault="00947732" w:rsidP="00AA5585">
                      <w:pPr>
                        <w:pStyle w:val="BodyText2"/>
                        <w:ind w:firstLine="720"/>
                        <w:jc w:val="left"/>
                        <w:rPr>
                          <w:b/>
                          <w:color w:val="auto"/>
                          <w:u w:val="single"/>
                        </w:rPr>
                      </w:pPr>
                      <w:r w:rsidRPr="00947732">
                        <w:rPr>
                          <w:color w:val="auto"/>
                        </w:rPr>
                        <w:t>Maquoketa, Iowa</w:t>
                      </w:r>
                    </w:p>
                    <w:p w14:paraId="331D5BD3" w14:textId="77777777" w:rsidR="00947732" w:rsidRPr="00AA5585" w:rsidRDefault="00947732" w:rsidP="00423298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  <w:u w:val="single"/>
                        </w:rPr>
                      </w:pPr>
                    </w:p>
                    <w:p w14:paraId="12833CD5" w14:textId="77777777" w:rsidR="00AA5585" w:rsidRDefault="00947732" w:rsidP="00947732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County</w:t>
                      </w:r>
                      <w:r w:rsidRPr="00947732">
                        <w:rPr>
                          <w:b/>
                          <w:color w:val="auto"/>
                        </w:rPr>
                        <w:t xml:space="preserve"> :</w:t>
                      </w:r>
                      <w:r w:rsidRPr="00947732">
                        <w:rPr>
                          <w:color w:val="auto"/>
                        </w:rPr>
                        <w:t xml:space="preserve"> </w:t>
                      </w:r>
                    </w:p>
                    <w:p w14:paraId="7B7BB39E" w14:textId="4FC16EFA" w:rsidR="00947732" w:rsidRPr="00947732" w:rsidRDefault="00947732" w:rsidP="00AA5585">
                      <w:pPr>
                        <w:pStyle w:val="BodyText2"/>
                        <w:ind w:firstLine="720"/>
                        <w:jc w:val="left"/>
                        <w:rPr>
                          <w:b/>
                          <w:color w:val="auto"/>
                          <w:u w:val="single"/>
                        </w:rPr>
                      </w:pPr>
                      <w:r w:rsidRPr="00947732">
                        <w:rPr>
                          <w:color w:val="auto"/>
                        </w:rPr>
                        <w:t>Jackson County</w:t>
                      </w:r>
                    </w:p>
                    <w:p w14:paraId="19D3B087" w14:textId="77777777" w:rsidR="00947732" w:rsidRPr="00AA5585" w:rsidRDefault="00947732" w:rsidP="00423298">
                      <w:pPr>
                        <w:pStyle w:val="BodyText2"/>
                        <w:jc w:val="left"/>
                        <w:rPr>
                          <w:color w:val="auto"/>
                          <w:sz w:val="10"/>
                          <w:szCs w:val="10"/>
                        </w:rPr>
                      </w:pPr>
                    </w:p>
                    <w:p w14:paraId="45382551" w14:textId="77777777" w:rsidR="00AA5585" w:rsidRDefault="00947732" w:rsidP="00423298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AA5585">
                        <w:rPr>
                          <w:b/>
                          <w:color w:val="auto"/>
                          <w:u w:val="single"/>
                        </w:rPr>
                        <w:t>Area</w:t>
                      </w:r>
                      <w:r w:rsidRPr="00AA5585">
                        <w:rPr>
                          <w:b/>
                          <w:color w:val="auto"/>
                        </w:rPr>
                        <w:t xml:space="preserve"> :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14:paraId="4AF5AB1F" w14:textId="15FC7E3A" w:rsidR="00947732" w:rsidRDefault="00AA5585" w:rsidP="00AA5585">
                      <w:pPr>
                        <w:pStyle w:val="BodyText2"/>
                        <w:ind w:firstLine="72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323 acres</w:t>
                      </w:r>
                      <w:r w:rsidR="00947732">
                        <w:rPr>
                          <w:color w:val="auto"/>
                        </w:rPr>
                        <w:t xml:space="preserve"> </w:t>
                      </w:r>
                    </w:p>
                    <w:p w14:paraId="4DB293FC" w14:textId="77777777" w:rsidR="00947732" w:rsidRPr="00AA5585" w:rsidRDefault="00947732" w:rsidP="00423298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5830935F" w14:textId="77777777" w:rsidR="00AA5585" w:rsidRDefault="00947732" w:rsidP="00423298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AA5585">
                        <w:rPr>
                          <w:b/>
                          <w:color w:val="auto"/>
                          <w:u w:val="single"/>
                        </w:rPr>
                        <w:t>Date Established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AA5585">
                        <w:rPr>
                          <w:b/>
                          <w:color w:val="auto"/>
                        </w:rPr>
                        <w:t>:</w:t>
                      </w:r>
                      <w:r w:rsidR="00AA5585">
                        <w:rPr>
                          <w:color w:val="auto"/>
                        </w:rPr>
                        <w:t xml:space="preserve"> </w:t>
                      </w:r>
                    </w:p>
                    <w:p w14:paraId="65A29096" w14:textId="5A929A59" w:rsidR="00947732" w:rsidRDefault="00AA5585" w:rsidP="00AA5585">
                      <w:pPr>
                        <w:pStyle w:val="BodyText2"/>
                        <w:ind w:firstLine="72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1921</w:t>
                      </w:r>
                    </w:p>
                    <w:p w14:paraId="7A9B9188" w14:textId="77777777" w:rsidR="00947732" w:rsidRPr="00AA5585" w:rsidRDefault="00947732" w:rsidP="00423298">
                      <w:pPr>
                        <w:pStyle w:val="BodyText2"/>
                        <w:jc w:val="left"/>
                        <w:rPr>
                          <w:color w:val="auto"/>
                          <w:sz w:val="10"/>
                          <w:szCs w:val="10"/>
                        </w:rPr>
                      </w:pPr>
                    </w:p>
                    <w:p w14:paraId="7827A65A" w14:textId="77777777" w:rsidR="00AA5585" w:rsidRPr="00AA5585" w:rsidRDefault="00947732" w:rsidP="00AA5585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 w:rsidRPr="00AA5585">
                        <w:rPr>
                          <w:b/>
                          <w:color w:val="auto"/>
                          <w:u w:val="single"/>
                        </w:rPr>
                        <w:t>Nearest Body Of Water</w:t>
                      </w:r>
                      <w:r w:rsidRPr="00AA5585">
                        <w:rPr>
                          <w:b/>
                          <w:color w:val="auto"/>
                        </w:rPr>
                        <w:t xml:space="preserve"> : </w:t>
                      </w:r>
                    </w:p>
                    <w:p w14:paraId="3684FC3C" w14:textId="2425C62E" w:rsidR="00947732" w:rsidRPr="00947732" w:rsidRDefault="00AA5585" w:rsidP="00AA5585">
                      <w:pPr>
                        <w:pStyle w:val="BodyText2"/>
                        <w:ind w:left="72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Raccoon River</w:t>
                      </w:r>
                    </w:p>
                    <w:p w14:paraId="646C325C" w14:textId="77777777" w:rsidR="007D57B6" w:rsidRDefault="007D57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E55E8">
        <w:rPr>
          <w:noProof/>
        </w:rPr>
        <w:drawing>
          <wp:anchor distT="0" distB="0" distL="114300" distR="114300" simplePos="0" relativeHeight="251696152" behindDoc="0" locked="0" layoutInCell="1" allowOverlap="1" wp14:anchorId="4717ABF4" wp14:editId="22885361">
            <wp:simplePos x="0" y="0"/>
            <wp:positionH relativeFrom="page">
              <wp:posOffset>673100</wp:posOffset>
            </wp:positionH>
            <wp:positionV relativeFrom="page">
              <wp:posOffset>2184400</wp:posOffset>
            </wp:positionV>
            <wp:extent cx="2011651" cy="1132840"/>
            <wp:effectExtent l="0" t="0" r="0" b="10160"/>
            <wp:wrapThrough wrapText="bothSides">
              <wp:wrapPolygon edited="0">
                <wp:start x="0" y="0"/>
                <wp:lineTo x="0" y="21309"/>
                <wp:lineTo x="21279" y="21309"/>
                <wp:lineTo x="21279" y="0"/>
                <wp:lineTo x="0" y="0"/>
              </wp:wrapPolygon>
            </wp:wrapThrough>
            <wp:docPr id="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63" cy="11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0F0">
        <w:rPr>
          <w:noProof/>
        </w:rPr>
        <w:drawing>
          <wp:anchor distT="0" distB="0" distL="114300" distR="114300" simplePos="0" relativeHeight="251694104" behindDoc="0" locked="0" layoutInCell="1" allowOverlap="1" wp14:anchorId="262FEECE" wp14:editId="11B9F963">
            <wp:simplePos x="0" y="0"/>
            <wp:positionH relativeFrom="page">
              <wp:posOffset>7709535</wp:posOffset>
            </wp:positionH>
            <wp:positionV relativeFrom="page">
              <wp:posOffset>5471410</wp:posOffset>
            </wp:positionV>
            <wp:extent cx="1371225" cy="1613065"/>
            <wp:effectExtent l="0" t="0" r="635" b="0"/>
            <wp:wrapThrough wrapText="bothSides">
              <wp:wrapPolygon edited="0">
                <wp:start x="0" y="0"/>
                <wp:lineTo x="0" y="21090"/>
                <wp:lineTo x="21210" y="21090"/>
                <wp:lineTo x="21210" y="0"/>
                <wp:lineTo x="0" y="0"/>
              </wp:wrapPolygon>
            </wp:wrapThrough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25" cy="16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746">
        <w:rPr>
          <w:noProof/>
        </w:rPr>
        <mc:AlternateContent>
          <mc:Choice Requires="wps">
            <w:drawing>
              <wp:anchor distT="0" distB="0" distL="114300" distR="114300" simplePos="0" relativeHeight="251706392" behindDoc="0" locked="0" layoutInCell="1" allowOverlap="1" wp14:anchorId="7EBEE53D" wp14:editId="7F3FBAD6">
                <wp:simplePos x="0" y="0"/>
                <wp:positionH relativeFrom="page">
                  <wp:posOffset>4038600</wp:posOffset>
                </wp:positionH>
                <wp:positionV relativeFrom="page">
                  <wp:posOffset>1044575</wp:posOffset>
                </wp:positionV>
                <wp:extent cx="2070100" cy="1133475"/>
                <wp:effectExtent l="0" t="0" r="38100" b="34925"/>
                <wp:wrapThrough wrapText="bothSides">
                  <wp:wrapPolygon edited="0">
                    <wp:start x="0" y="0"/>
                    <wp:lineTo x="0" y="21782"/>
                    <wp:lineTo x="21733" y="21782"/>
                    <wp:lineTo x="21733" y="0"/>
                    <wp:lineTo x="0" y="0"/>
                  </wp:wrapPolygon>
                </wp:wrapThrough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A6801F" w14:textId="238A251D" w:rsidR="00DE3746" w:rsidRPr="00DE3746" w:rsidRDefault="00DE3746" w:rsidP="00DE3746">
                            <w:pPr>
                              <w:pStyle w:val="Heading1"/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</w:pPr>
                            <w:r w:rsidRPr="00DE3746"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  <w:t xml:space="preserve">Maquoketa Caves </w:t>
                            </w:r>
                            <w:r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  <w:t>Natural Resources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EE53D" id="_x0000_s1036" style="position:absolute;left:0;text-align:left;margin-left:318pt;margin-top:82.25pt;width:163pt;height:89.25pt;z-index:25170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" fillcolor="#4e3b30 [3215]" strokecolor="#f3cc5f [2414]">
                <v:textbox inset=",7.2pt,,7.2pt">
                  <w:txbxContent>
                    <w:p w14:paraId="3BA6801F" w14:textId="238A251D" w:rsidR="00DE3746" w:rsidRPr="00DE3746" w:rsidRDefault="00DE3746" w:rsidP="00DE3746">
                      <w:pPr>
                        <w:pStyle w:val="Heading1"/>
                        <w:rPr>
                          <w:color w:val="F3CC5F" w:themeColor="background2" w:themeShade="BF"/>
                          <w:sz w:val="44"/>
                          <w:szCs w:val="44"/>
                        </w:rPr>
                      </w:pPr>
                      <w:r w:rsidRPr="00DE3746">
                        <w:rPr>
                          <w:color w:val="F3CC5F" w:themeColor="background2" w:themeShade="BF"/>
                          <w:sz w:val="44"/>
                          <w:szCs w:val="44"/>
                        </w:rPr>
                        <w:t xml:space="preserve">Maquoketa Caves </w:t>
                      </w:r>
                      <w:r>
                        <w:rPr>
                          <w:color w:val="F3CC5F" w:themeColor="background2" w:themeShade="BF"/>
                          <w:sz w:val="44"/>
                          <w:szCs w:val="44"/>
                        </w:rPr>
                        <w:t>Natural Resources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A6043">
        <w:rPr>
          <w:noProof/>
        </w:rPr>
        <mc:AlternateContent>
          <mc:Choice Requires="wps">
            <w:drawing>
              <wp:anchor distT="0" distB="0" distL="114300" distR="114300" simplePos="0" relativeHeight="251681816" behindDoc="0" locked="0" layoutInCell="1" allowOverlap="1" wp14:anchorId="59C1921B" wp14:editId="41D1C538">
                <wp:simplePos x="0" y="0"/>
                <wp:positionH relativeFrom="page">
                  <wp:posOffset>7287260</wp:posOffset>
                </wp:positionH>
                <wp:positionV relativeFrom="page">
                  <wp:posOffset>1012190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2BBAC" w14:textId="47A199CF" w:rsidR="007D57B6" w:rsidRPr="00DE3746" w:rsidRDefault="00DE3746" w:rsidP="0076308C">
                            <w:pPr>
                              <w:pStyle w:val="Heading1"/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</w:pPr>
                            <w:r w:rsidRPr="00DE3746"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  <w:t>Maquoketa Caves Recreation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1921B" id="_x0000_s1037" style="position:absolute;left:0;text-align:left;margin-left:573.8pt;margin-top:79.7pt;width:163pt;height:89.25pt;z-index:25168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" fillcolor="#4e3b30 [3215]" stroked="f">
                <v:textbox inset=",7.2pt,,7.2pt">
                  <w:txbxContent>
                    <w:p w14:paraId="3EF2BBAC" w14:textId="47A199CF" w:rsidR="007D57B6" w:rsidRPr="00DE3746" w:rsidRDefault="00DE3746" w:rsidP="0076308C">
                      <w:pPr>
                        <w:pStyle w:val="Heading1"/>
                        <w:rPr>
                          <w:color w:val="F3CC5F" w:themeColor="background2" w:themeShade="BF"/>
                          <w:sz w:val="44"/>
                          <w:szCs w:val="44"/>
                        </w:rPr>
                      </w:pPr>
                      <w:r w:rsidRPr="00DE3746">
                        <w:rPr>
                          <w:color w:val="F3CC5F" w:themeColor="background2" w:themeShade="BF"/>
                          <w:sz w:val="44"/>
                          <w:szCs w:val="44"/>
                        </w:rPr>
                        <w:t>Maquoketa Caves Recreation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8275C">
        <w:rPr>
          <w:noProof/>
        </w:rPr>
        <mc:AlternateContent>
          <mc:Choice Requires="wps">
            <w:drawing>
              <wp:anchor distT="0" distB="0" distL="114300" distR="114300" simplePos="0" relativeHeight="251685912" behindDoc="0" locked="0" layoutInCell="1" allowOverlap="1" wp14:anchorId="199C8097" wp14:editId="6A6A038E">
                <wp:simplePos x="0" y="0"/>
                <wp:positionH relativeFrom="page">
                  <wp:posOffset>640080</wp:posOffset>
                </wp:positionH>
                <wp:positionV relativeFrom="page">
                  <wp:posOffset>1012190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0C1B40" w14:textId="77777777" w:rsidR="00AE39F1" w:rsidRDefault="00AE39F1" w:rsidP="0076308C">
                            <w:pPr>
                              <w:pStyle w:val="Heading1"/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</w:pPr>
                            <w:r w:rsidRPr="00AE39F1"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  <w:t xml:space="preserve">Maquoketa Caves </w:t>
                            </w:r>
                          </w:p>
                          <w:p w14:paraId="64A8E74A" w14:textId="0B7E1D8D" w:rsidR="007D57B6" w:rsidRPr="00AE39F1" w:rsidRDefault="00AE39F1" w:rsidP="0076308C">
                            <w:pPr>
                              <w:pStyle w:val="Heading1"/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</w:pPr>
                            <w:r w:rsidRPr="00AE39F1">
                              <w:rPr>
                                <w:color w:val="F3CC5F" w:themeColor="background2" w:themeShade="BF"/>
                                <w:sz w:val="44"/>
                                <w:szCs w:val="44"/>
                              </w:rPr>
                              <w:t>Statistics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C8097" id="_x0000_s1038" style="position:absolute;left:0;text-align:left;margin-left:50.4pt;margin-top:79.7pt;width:163pt;height:89.25pt;z-index:2516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" fillcolor="#4e3b30 [3215]" stroked="f">
                <v:textbox inset=",7.2pt,,7.2pt">
                  <w:txbxContent>
                    <w:p w14:paraId="200C1B40" w14:textId="77777777" w:rsidR="00AE39F1" w:rsidRDefault="00AE39F1" w:rsidP="0076308C">
                      <w:pPr>
                        <w:pStyle w:val="Heading1"/>
                        <w:rPr>
                          <w:color w:val="F3CC5F" w:themeColor="background2" w:themeShade="BF"/>
                          <w:sz w:val="44"/>
                          <w:szCs w:val="44"/>
                        </w:rPr>
                      </w:pPr>
                      <w:r w:rsidRPr="00AE39F1">
                        <w:rPr>
                          <w:color w:val="F3CC5F" w:themeColor="background2" w:themeShade="BF"/>
                          <w:sz w:val="44"/>
                          <w:szCs w:val="44"/>
                        </w:rPr>
                        <w:t xml:space="preserve">Maquoketa Caves </w:t>
                      </w:r>
                    </w:p>
                    <w:p w14:paraId="64A8E74A" w14:textId="0B7E1D8D" w:rsidR="007D57B6" w:rsidRPr="00AE39F1" w:rsidRDefault="00AE39F1" w:rsidP="0076308C">
                      <w:pPr>
                        <w:pStyle w:val="Heading1"/>
                        <w:rPr>
                          <w:color w:val="F3CC5F" w:themeColor="background2" w:themeShade="BF"/>
                          <w:sz w:val="44"/>
                          <w:szCs w:val="44"/>
                        </w:rPr>
                      </w:pPr>
                      <w:r w:rsidRPr="00AE39F1">
                        <w:rPr>
                          <w:color w:val="F3CC5F" w:themeColor="background2" w:themeShade="BF"/>
                          <w:sz w:val="44"/>
                          <w:szCs w:val="44"/>
                        </w:rPr>
                        <w:t>Statistics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8F08A5" w:rsidSect="0012781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5882E" w14:textId="77777777" w:rsidR="00AC7261" w:rsidRDefault="00AC7261">
      <w:pPr>
        <w:spacing w:after="0"/>
      </w:pPr>
      <w:r>
        <w:separator/>
      </w:r>
    </w:p>
  </w:endnote>
  <w:endnote w:type="continuationSeparator" w:id="0">
    <w:p w14:paraId="0E0E7B5B" w14:textId="77777777" w:rsidR="00AC7261" w:rsidRDefault="00AC72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2BF3D" w14:textId="77777777" w:rsidR="007D57B6" w:rsidRDefault="007D57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9C71E" w14:textId="77777777" w:rsidR="007D57B6" w:rsidRDefault="007D57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83C90" w14:textId="77777777" w:rsidR="007D57B6" w:rsidRDefault="007D5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D9276" w14:textId="77777777" w:rsidR="00AC7261" w:rsidRDefault="00AC7261">
      <w:pPr>
        <w:spacing w:after="0"/>
      </w:pPr>
      <w:r>
        <w:separator/>
      </w:r>
    </w:p>
  </w:footnote>
  <w:footnote w:type="continuationSeparator" w:id="0">
    <w:p w14:paraId="205876C6" w14:textId="77777777" w:rsidR="00AC7261" w:rsidRDefault="00AC726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B2DC8" w14:textId="77777777" w:rsidR="007D57B6" w:rsidRDefault="007D57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CC041" w14:textId="77777777" w:rsidR="007D57B6" w:rsidRDefault="007D57B6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13F9F502" wp14:editId="7738FEBA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AA211C"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60911DD4" wp14:editId="3A323C63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79DF82"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" filled="f" strokecolor="#f6c681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34436ACC" wp14:editId="1964DCDE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D4EADB"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" strokecolor="#f6c681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4D79F26F" wp14:editId="5A567898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3FA6DC"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" fillcolor="#fbeec9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425D4B1E" wp14:editId="101786F5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CAD8FA"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" fillcolor="#f0a22e [3204]" stroked="f"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AEA47" w14:textId="77777777" w:rsidR="007D57B6" w:rsidRDefault="007D57B6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71A11C4C" wp14:editId="4CC791C2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C96218"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1F2FACF3" wp14:editId="030AA838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70A8E8"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4AE419D3" wp14:editId="2BBF9750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23FF8"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701C9281" wp14:editId="132D52C8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54137F"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" strokecolor="#f6c681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CCD7622" wp14:editId="0139C807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5A2FB6"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" strokecolor="#f6c681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20BB6792" wp14:editId="50811A44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5ED998"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" filled="f" strokecolor="#f6c681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03D979F6" wp14:editId="492886AB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3734B5"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" filled="f" strokecolor="#f6c681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32C31FB8" wp14:editId="02A4A845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0E8CCE"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" filled="f" strokecolor="#f6c681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1D80B0E" wp14:editId="582CBD1A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B1D2C4"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" fillcolor="#f0a22e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5F74F1" wp14:editId="34162655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E39C5C"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" fillcolor="#f0a22e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0C94A1E" wp14:editId="552D466D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872726"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" fillcolor="#f0a22e [3204]" stroked="f"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embedSystemFonts/>
  <w:bordersDoNotSurroundHeader/>
  <w:bordersDoNotSurroundFooter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D031B0"/>
    <w:rsid w:val="00047A5E"/>
    <w:rsid w:val="00050A1B"/>
    <w:rsid w:val="0007487B"/>
    <w:rsid w:val="000B6EBA"/>
    <w:rsid w:val="0012781F"/>
    <w:rsid w:val="00150D19"/>
    <w:rsid w:val="00152086"/>
    <w:rsid w:val="0016250A"/>
    <w:rsid w:val="0016323E"/>
    <w:rsid w:val="00163AFD"/>
    <w:rsid w:val="001834C3"/>
    <w:rsid w:val="00205BE5"/>
    <w:rsid w:val="00205C8F"/>
    <w:rsid w:val="00243D34"/>
    <w:rsid w:val="002813F6"/>
    <w:rsid w:val="002A058A"/>
    <w:rsid w:val="00350FC9"/>
    <w:rsid w:val="00423298"/>
    <w:rsid w:val="00435F34"/>
    <w:rsid w:val="004A3EA1"/>
    <w:rsid w:val="004C1F61"/>
    <w:rsid w:val="004D719D"/>
    <w:rsid w:val="004F787C"/>
    <w:rsid w:val="00545D6E"/>
    <w:rsid w:val="00572CBB"/>
    <w:rsid w:val="00575286"/>
    <w:rsid w:val="00575A9D"/>
    <w:rsid w:val="00593E95"/>
    <w:rsid w:val="006550F3"/>
    <w:rsid w:val="00691800"/>
    <w:rsid w:val="006A6043"/>
    <w:rsid w:val="0076308C"/>
    <w:rsid w:val="007B0C2E"/>
    <w:rsid w:val="007D1C3D"/>
    <w:rsid w:val="007D57B6"/>
    <w:rsid w:val="007E15BA"/>
    <w:rsid w:val="007F0350"/>
    <w:rsid w:val="007F2831"/>
    <w:rsid w:val="00806ED4"/>
    <w:rsid w:val="0083737C"/>
    <w:rsid w:val="00845004"/>
    <w:rsid w:val="00880CAA"/>
    <w:rsid w:val="008D400C"/>
    <w:rsid w:val="008F08A5"/>
    <w:rsid w:val="008F10F0"/>
    <w:rsid w:val="00947732"/>
    <w:rsid w:val="009B785F"/>
    <w:rsid w:val="009D017C"/>
    <w:rsid w:val="009D44CC"/>
    <w:rsid w:val="009E54D0"/>
    <w:rsid w:val="00A31FC0"/>
    <w:rsid w:val="00A37F43"/>
    <w:rsid w:val="00A45FD5"/>
    <w:rsid w:val="00A6451D"/>
    <w:rsid w:val="00A72647"/>
    <w:rsid w:val="00AA252C"/>
    <w:rsid w:val="00AA5585"/>
    <w:rsid w:val="00AA62FD"/>
    <w:rsid w:val="00AC7261"/>
    <w:rsid w:val="00AE39F1"/>
    <w:rsid w:val="00B171CA"/>
    <w:rsid w:val="00B626E7"/>
    <w:rsid w:val="00B8077B"/>
    <w:rsid w:val="00B826F0"/>
    <w:rsid w:val="00B90735"/>
    <w:rsid w:val="00BC1CF2"/>
    <w:rsid w:val="00C316D2"/>
    <w:rsid w:val="00C8275C"/>
    <w:rsid w:val="00C8516C"/>
    <w:rsid w:val="00C851A1"/>
    <w:rsid w:val="00CE0637"/>
    <w:rsid w:val="00CE55E8"/>
    <w:rsid w:val="00CF1749"/>
    <w:rsid w:val="00CF6E56"/>
    <w:rsid w:val="00D031B0"/>
    <w:rsid w:val="00D244B1"/>
    <w:rsid w:val="00D35280"/>
    <w:rsid w:val="00D407A4"/>
    <w:rsid w:val="00D75B47"/>
    <w:rsid w:val="00D77E17"/>
    <w:rsid w:val="00DB0865"/>
    <w:rsid w:val="00DC1774"/>
    <w:rsid w:val="00DC4C18"/>
    <w:rsid w:val="00DD3614"/>
    <w:rsid w:val="00DE1A82"/>
    <w:rsid w:val="00DE3746"/>
    <w:rsid w:val="00DF5512"/>
    <w:rsid w:val="00E160BD"/>
    <w:rsid w:val="00E62821"/>
    <w:rsid w:val="00E6601D"/>
    <w:rsid w:val="00EF70C2"/>
    <w:rsid w:val="00F20F9E"/>
    <w:rsid w:val="00F31341"/>
    <w:rsid w:val="00F73DFB"/>
    <w:rsid w:val="00FA3B83"/>
    <w:rsid w:val="00FD4FA6"/>
    <w:rsid w:val="00FF5A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2CA9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4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58A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77C0E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A5644E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A5644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C77C0E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A5644E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A5644E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61D18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61D18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61D18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61D18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61D18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61D18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A5644E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A5644E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C4AD9F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C4AD9F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E3B3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E3B3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E3B3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E3B30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D47200-0CFD-C24B-9939-ED3DA0666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Macintosh%20HD:Applications:Microsoft%20Office%202011:Office:Media:Templates:Publishing%20Layout%20View:Brochures:Capital%20Brochure.dotx</Template>
  <TotalTime>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Reuter</dc:creator>
  <cp:keywords/>
  <dc:description/>
  <cp:lastModifiedBy>Microsoft Office User</cp:lastModifiedBy>
  <cp:revision>3</cp:revision>
  <cp:lastPrinted>2007-11-05T23:29:00Z</cp:lastPrinted>
  <dcterms:created xsi:type="dcterms:W3CDTF">2020-12-07T01:57:00Z</dcterms:created>
  <dcterms:modified xsi:type="dcterms:W3CDTF">2020-12-07T20:42:00Z</dcterms:modified>
  <cp:category/>
</cp:coreProperties>
</file>